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E71374" w14:textId="77777777" w:rsidR="00F8069D" w:rsidRPr="006B09B2" w:rsidRDefault="00F8069D" w:rsidP="00F8069D">
      <w:pPr>
        <w:rPr>
          <w:rFonts w:ascii="Arial" w:hAnsi="Arial" w:cs="Arial"/>
          <w:lang w:val="en-US"/>
        </w:rPr>
      </w:pPr>
    </w:p>
    <w:p w14:paraId="60E23ABB" w14:textId="77777777" w:rsidR="00F8069D" w:rsidRPr="006B09B2" w:rsidRDefault="00F8069D" w:rsidP="00F8069D">
      <w:pPr>
        <w:rPr>
          <w:rFonts w:ascii="Arial" w:hAnsi="Arial" w:cs="Arial"/>
          <w:lang w:val="en-US"/>
        </w:rPr>
      </w:pPr>
    </w:p>
    <w:p w14:paraId="61F3FFDB" w14:textId="77777777" w:rsidR="00F8069D" w:rsidRPr="006B09B2" w:rsidRDefault="00F8069D" w:rsidP="00F8069D">
      <w:pPr>
        <w:rPr>
          <w:rFonts w:ascii="Arial" w:hAnsi="Arial" w:cs="Arial"/>
          <w:lang w:val="en-US"/>
        </w:rPr>
      </w:pPr>
    </w:p>
    <w:p w14:paraId="68AB7249" w14:textId="77777777" w:rsidR="00F8069D" w:rsidRPr="006B09B2" w:rsidRDefault="00F8069D" w:rsidP="00F8069D">
      <w:pPr>
        <w:rPr>
          <w:rFonts w:ascii="Arial" w:hAnsi="Arial" w:cs="Arial"/>
          <w:lang w:val="en-US"/>
        </w:rPr>
      </w:pPr>
    </w:p>
    <w:p w14:paraId="144C52C8" w14:textId="77777777" w:rsidR="00F8069D" w:rsidRPr="006B09B2" w:rsidRDefault="00F8069D" w:rsidP="00F8069D">
      <w:pPr>
        <w:jc w:val="right"/>
        <w:rPr>
          <w:rFonts w:ascii="Arial" w:hAnsi="Arial" w:cs="Arial"/>
          <w:lang w:val="en-US"/>
        </w:rPr>
      </w:pPr>
      <w:r>
        <w:rPr>
          <w:rFonts w:ascii="Arial" w:hAnsi="Arial" w:cs="Arial"/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077CB67" wp14:editId="0EC2EEA3">
                <wp:simplePos x="0" y="0"/>
                <wp:positionH relativeFrom="column">
                  <wp:posOffset>1371600</wp:posOffset>
                </wp:positionH>
                <wp:positionV relativeFrom="paragraph">
                  <wp:posOffset>40640</wp:posOffset>
                </wp:positionV>
                <wp:extent cx="3599815" cy="3599815"/>
                <wp:effectExtent l="0" t="2540" r="0" b="4445"/>
                <wp:wrapThrough wrapText="bothSides">
                  <wp:wrapPolygon edited="0">
                    <wp:start x="-57" y="0"/>
                    <wp:lineTo x="-57" y="21486"/>
                    <wp:lineTo x="21600" y="21486"/>
                    <wp:lineTo x="21600" y="0"/>
                    <wp:lineTo x="-57" y="0"/>
                  </wp:wrapPolygon>
                </wp:wrapThrough>
                <wp:docPr id="7" name="Rechteck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99815" cy="3599815"/>
                        </a:xfrm>
                        <a:prstGeom prst="rect">
                          <a:avLst/>
                        </a:prstGeom>
                        <a:solidFill>
                          <a:srgbClr val="D80015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4A7EBB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effectLst>
                                <a:outerShdw blurRad="40000" dist="23000" dir="5400000" rotWithShape="0">
                                  <a:srgbClr val="000000">
                                    <a:alpha val="34999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74B1D18B" id="Rechteck 1" o:spid="_x0000_s1026" style="position:absolute;margin-left:108pt;margin-top:3.2pt;width:283.45pt;height:283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" fillcolor="#d80015" stroked="f">
                <w10:wrap type="through"/>
              </v:rect>
            </w:pict>
          </mc:Fallback>
        </mc:AlternateContent>
      </w:r>
      <w:r w:rsidRPr="006B09B2">
        <w:rPr>
          <w:rFonts w:ascii="Arial" w:hAnsi="Arial" w:cs="Arial"/>
          <w:lang w:val="en-US"/>
        </w:rPr>
        <w:tab/>
      </w:r>
    </w:p>
    <w:p w14:paraId="4F108A96" w14:textId="77777777" w:rsidR="00F8069D" w:rsidRPr="006B09B2" w:rsidRDefault="00F8069D" w:rsidP="00F8069D">
      <w:pPr>
        <w:rPr>
          <w:rFonts w:ascii="Arial" w:hAnsi="Arial" w:cs="Arial"/>
          <w:lang w:val="en-US"/>
        </w:rPr>
      </w:pPr>
      <w:r>
        <w:rPr>
          <w:rFonts w:ascii="Arial" w:hAnsi="Arial" w:cs="Arial"/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74989E0" wp14:editId="0B3B5798">
                <wp:simplePos x="0" y="0"/>
                <wp:positionH relativeFrom="column">
                  <wp:posOffset>1600200</wp:posOffset>
                </wp:positionH>
                <wp:positionV relativeFrom="paragraph">
                  <wp:posOffset>99060</wp:posOffset>
                </wp:positionV>
                <wp:extent cx="3200400" cy="3195320"/>
                <wp:effectExtent l="0" t="0" r="0" b="0"/>
                <wp:wrapTight wrapText="bothSides">
                  <wp:wrapPolygon edited="0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ight>
                <wp:docPr id="6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0" cy="3195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F1E887" w14:textId="25816B52" w:rsidR="00F8069D" w:rsidRDefault="00F4456A" w:rsidP="00F8069D">
                            <w:pPr>
                              <w:rPr>
                                <w:rFonts w:ascii="DIN Offc" w:hAnsi="DIN Offc" w:cs="Arial"/>
                                <w:b/>
                                <w:color w:val="FFFFFF"/>
                                <w:sz w:val="64"/>
                                <w:szCs w:val="64"/>
                                <w:lang w:val="en-US"/>
                              </w:rPr>
                            </w:pPr>
                            <w:r>
                              <w:rPr>
                                <w:rFonts w:ascii="DIN Offc" w:hAnsi="DIN Offc" w:cs="Arial"/>
                                <w:b/>
                                <w:color w:val="FFFFFF"/>
                                <w:sz w:val="64"/>
                                <w:szCs w:val="64"/>
                                <w:lang w:val="en-US"/>
                              </w:rPr>
                              <w:t>Tutorial</w:t>
                            </w:r>
                            <w:r w:rsidR="00F8069D">
                              <w:rPr>
                                <w:rFonts w:ascii="DIN Offc" w:hAnsi="DIN Offc" w:cs="Arial"/>
                                <w:b/>
                                <w:color w:val="FFFFFF"/>
                                <w:sz w:val="64"/>
                                <w:szCs w:val="64"/>
                                <w:lang w:val="en-US"/>
                              </w:rPr>
                              <w:t xml:space="preserve">: </w:t>
                            </w:r>
                          </w:p>
                          <w:p w14:paraId="6783A69D" w14:textId="77777777" w:rsidR="00F8069D" w:rsidRPr="00505AA7" w:rsidRDefault="00F8069D" w:rsidP="00F8069D">
                            <w:pPr>
                              <w:rPr>
                                <w:rFonts w:ascii="DIN Offc" w:hAnsi="DIN Offc" w:cs="Arial"/>
                                <w:b/>
                                <w:color w:val="FFFFFF"/>
                                <w:sz w:val="64"/>
                                <w:szCs w:val="64"/>
                                <w:lang w:val="en-US"/>
                              </w:rPr>
                            </w:pPr>
                          </w:p>
                          <w:p w14:paraId="36723013" w14:textId="77777777" w:rsidR="00F8069D" w:rsidRPr="00505AA7" w:rsidRDefault="00F8069D" w:rsidP="00F8069D">
                            <w:pPr>
                              <w:rPr>
                                <w:rFonts w:ascii="DIN Offc" w:hAnsi="DIN Offc" w:cs="Arial"/>
                                <w:color w:val="FFFFFF"/>
                                <w:sz w:val="20"/>
                                <w:szCs w:val="64"/>
                                <w:lang w:val="en-US"/>
                              </w:rPr>
                            </w:pPr>
                          </w:p>
                          <w:p w14:paraId="11B23D61" w14:textId="77777777" w:rsidR="00F8069D" w:rsidRDefault="00F8069D" w:rsidP="00F8069D">
                            <w:pPr>
                              <w:rPr>
                                <w:rFonts w:ascii="DIN Offc" w:hAnsi="DIN Offc" w:cs="Arial"/>
                                <w:color w:val="FFFFFF"/>
                                <w:sz w:val="40"/>
                                <w:szCs w:val="64"/>
                                <w:lang w:val="en-US"/>
                              </w:rPr>
                            </w:pPr>
                            <w:r>
                              <w:rPr>
                                <w:rFonts w:ascii="DIN Offc" w:hAnsi="DIN Offc" w:cs="Arial"/>
                                <w:color w:val="FFFFFF"/>
                                <w:sz w:val="40"/>
                                <w:szCs w:val="64"/>
                                <w:lang w:val="en-US"/>
                              </w:rPr>
                              <w:t>Submission Template</w:t>
                            </w:r>
                          </w:p>
                          <w:p w14:paraId="55AB291C" w14:textId="6E0F6B2D" w:rsidR="00F8069D" w:rsidRPr="00505AA7" w:rsidRDefault="00F8069D" w:rsidP="00F8069D">
                            <w:pPr>
                              <w:rPr>
                                <w:rFonts w:ascii="DIN Offc" w:hAnsi="DIN Offc" w:cs="Arial"/>
                                <w:color w:val="FFFFFF"/>
                                <w:sz w:val="40"/>
                                <w:szCs w:val="64"/>
                                <w:lang w:val="en-US"/>
                              </w:rPr>
                            </w:pPr>
                            <w:r>
                              <w:rPr>
                                <w:rFonts w:ascii="DIN Offc" w:hAnsi="DIN Offc" w:cs="Arial"/>
                                <w:color w:val="FFFFFF"/>
                                <w:sz w:val="40"/>
                                <w:szCs w:val="64"/>
                                <w:lang w:val="en-US"/>
                              </w:rPr>
                              <w:t>ISC 202</w:t>
                            </w:r>
                            <w:r w:rsidR="00DB5BCB">
                              <w:rPr>
                                <w:rFonts w:ascii="DIN Offc" w:hAnsi="DIN Offc" w:cs="Arial"/>
                                <w:color w:val="FFFFFF"/>
                                <w:sz w:val="40"/>
                                <w:szCs w:val="64"/>
                                <w:lang w:val="en-US"/>
                              </w:rPr>
                              <w:t>7</w:t>
                            </w:r>
                          </w:p>
                          <w:p w14:paraId="2254F9B4" w14:textId="77777777" w:rsidR="00F8069D" w:rsidRPr="006B09B2" w:rsidRDefault="00F8069D" w:rsidP="00F8069D">
                            <w:pPr>
                              <w:rPr>
                                <w:rFonts w:ascii="DIN Offc" w:hAnsi="DIN Offc" w:cs="Arial"/>
                                <w:color w:val="FFFFFF"/>
                                <w:sz w:val="40"/>
                                <w:szCs w:val="64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74989E0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126pt;margin-top:7.8pt;width:252pt;height:251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" filled="f" stroked="f">
                <v:textbox inset=",7.2pt,,7.2pt">
                  <w:txbxContent>
                    <w:p w14:paraId="17F1E887" w14:textId="25816B52" w:rsidR="00F8069D" w:rsidRDefault="00F4456A" w:rsidP="00F8069D">
                      <w:pPr>
                        <w:rPr>
                          <w:rFonts w:ascii="DIN Offc" w:hAnsi="DIN Offc" w:cs="Arial"/>
                          <w:b/>
                          <w:color w:val="FFFFFF"/>
                          <w:sz w:val="64"/>
                          <w:szCs w:val="64"/>
                          <w:lang w:val="en-US"/>
                        </w:rPr>
                      </w:pPr>
                      <w:r>
                        <w:rPr>
                          <w:rFonts w:ascii="DIN Offc" w:hAnsi="DIN Offc" w:cs="Arial"/>
                          <w:b/>
                          <w:color w:val="FFFFFF"/>
                          <w:sz w:val="64"/>
                          <w:szCs w:val="64"/>
                          <w:lang w:val="en-US"/>
                        </w:rPr>
                        <w:t>Tutorial</w:t>
                      </w:r>
                      <w:r w:rsidR="00F8069D">
                        <w:rPr>
                          <w:rFonts w:ascii="DIN Offc" w:hAnsi="DIN Offc" w:cs="Arial"/>
                          <w:b/>
                          <w:color w:val="FFFFFF"/>
                          <w:sz w:val="64"/>
                          <w:szCs w:val="64"/>
                          <w:lang w:val="en-US"/>
                        </w:rPr>
                        <w:t xml:space="preserve">: </w:t>
                      </w:r>
                    </w:p>
                    <w:p w14:paraId="6783A69D" w14:textId="77777777" w:rsidR="00F8069D" w:rsidRPr="00505AA7" w:rsidRDefault="00F8069D" w:rsidP="00F8069D">
                      <w:pPr>
                        <w:rPr>
                          <w:rFonts w:ascii="DIN Offc" w:hAnsi="DIN Offc" w:cs="Arial"/>
                          <w:b/>
                          <w:color w:val="FFFFFF"/>
                          <w:sz w:val="64"/>
                          <w:szCs w:val="64"/>
                          <w:lang w:val="en-US"/>
                        </w:rPr>
                      </w:pPr>
                    </w:p>
                    <w:p w14:paraId="36723013" w14:textId="77777777" w:rsidR="00F8069D" w:rsidRPr="00505AA7" w:rsidRDefault="00F8069D" w:rsidP="00F8069D">
                      <w:pPr>
                        <w:rPr>
                          <w:rFonts w:ascii="DIN Offc" w:hAnsi="DIN Offc" w:cs="Arial"/>
                          <w:color w:val="FFFFFF"/>
                          <w:sz w:val="20"/>
                          <w:szCs w:val="64"/>
                          <w:lang w:val="en-US"/>
                        </w:rPr>
                      </w:pPr>
                    </w:p>
                    <w:p w14:paraId="11B23D61" w14:textId="77777777" w:rsidR="00F8069D" w:rsidRDefault="00F8069D" w:rsidP="00F8069D">
                      <w:pPr>
                        <w:rPr>
                          <w:rFonts w:ascii="DIN Offc" w:hAnsi="DIN Offc" w:cs="Arial"/>
                          <w:color w:val="FFFFFF"/>
                          <w:sz w:val="40"/>
                          <w:szCs w:val="64"/>
                          <w:lang w:val="en-US"/>
                        </w:rPr>
                      </w:pPr>
                      <w:r>
                        <w:rPr>
                          <w:rFonts w:ascii="DIN Offc" w:hAnsi="DIN Offc" w:cs="Arial"/>
                          <w:color w:val="FFFFFF"/>
                          <w:sz w:val="40"/>
                          <w:szCs w:val="64"/>
                          <w:lang w:val="en-US"/>
                        </w:rPr>
                        <w:t>Submission Template</w:t>
                      </w:r>
                    </w:p>
                    <w:p w14:paraId="55AB291C" w14:textId="6E0F6B2D" w:rsidR="00F8069D" w:rsidRPr="00505AA7" w:rsidRDefault="00F8069D" w:rsidP="00F8069D">
                      <w:pPr>
                        <w:rPr>
                          <w:rFonts w:ascii="DIN Offc" w:hAnsi="DIN Offc" w:cs="Arial"/>
                          <w:color w:val="FFFFFF"/>
                          <w:sz w:val="40"/>
                          <w:szCs w:val="64"/>
                          <w:lang w:val="en-US"/>
                        </w:rPr>
                      </w:pPr>
                      <w:r>
                        <w:rPr>
                          <w:rFonts w:ascii="DIN Offc" w:hAnsi="DIN Offc" w:cs="Arial"/>
                          <w:color w:val="FFFFFF"/>
                          <w:sz w:val="40"/>
                          <w:szCs w:val="64"/>
                          <w:lang w:val="en-US"/>
                        </w:rPr>
                        <w:t>ISC 202</w:t>
                      </w:r>
                      <w:r w:rsidR="00DB5BCB">
                        <w:rPr>
                          <w:rFonts w:ascii="DIN Offc" w:hAnsi="DIN Offc" w:cs="Arial"/>
                          <w:color w:val="FFFFFF"/>
                          <w:sz w:val="40"/>
                          <w:szCs w:val="64"/>
                          <w:lang w:val="en-US"/>
                        </w:rPr>
                        <w:t>7</w:t>
                      </w:r>
                    </w:p>
                    <w:p w14:paraId="2254F9B4" w14:textId="77777777" w:rsidR="00F8069D" w:rsidRPr="006B09B2" w:rsidRDefault="00F8069D" w:rsidP="00F8069D">
                      <w:pPr>
                        <w:rPr>
                          <w:rFonts w:ascii="DIN Offc" w:hAnsi="DIN Offc" w:cs="Arial"/>
                          <w:color w:val="FFFFFF"/>
                          <w:sz w:val="40"/>
                          <w:szCs w:val="64"/>
                          <w:lang w:val="en-US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48A184B8" w14:textId="77777777" w:rsidR="00F8069D" w:rsidRPr="006B09B2" w:rsidRDefault="00F8069D" w:rsidP="00F8069D">
      <w:pPr>
        <w:rPr>
          <w:rFonts w:ascii="Arial" w:hAnsi="Arial" w:cs="Arial"/>
          <w:b/>
          <w:lang w:val="en-US"/>
        </w:rPr>
      </w:pPr>
    </w:p>
    <w:p w14:paraId="776D53B8" w14:textId="77777777" w:rsidR="00F8069D" w:rsidRPr="006B09B2" w:rsidRDefault="00F8069D" w:rsidP="00F8069D">
      <w:pPr>
        <w:rPr>
          <w:rFonts w:ascii="Arial" w:hAnsi="Arial" w:cs="Arial"/>
          <w:b/>
          <w:lang w:val="en-US"/>
        </w:rPr>
      </w:pPr>
    </w:p>
    <w:p w14:paraId="3831A19F" w14:textId="77777777" w:rsidR="00F8069D" w:rsidRPr="006B09B2" w:rsidRDefault="00F8069D" w:rsidP="00F8069D">
      <w:pPr>
        <w:rPr>
          <w:rFonts w:ascii="Arial" w:hAnsi="Arial" w:cs="Arial"/>
          <w:b/>
          <w:lang w:val="en-US"/>
        </w:rPr>
      </w:pPr>
    </w:p>
    <w:p w14:paraId="63121A44" w14:textId="77777777" w:rsidR="00F8069D" w:rsidRPr="006B09B2" w:rsidRDefault="00F8069D" w:rsidP="00F8069D">
      <w:pPr>
        <w:rPr>
          <w:rFonts w:ascii="Arial" w:hAnsi="Arial" w:cs="Arial"/>
          <w:b/>
          <w:lang w:val="en-US"/>
        </w:rPr>
      </w:pPr>
    </w:p>
    <w:p w14:paraId="488683CF" w14:textId="77777777" w:rsidR="00F8069D" w:rsidRPr="006B09B2" w:rsidRDefault="00F8069D" w:rsidP="00F8069D">
      <w:pPr>
        <w:rPr>
          <w:rFonts w:ascii="Arial" w:hAnsi="Arial" w:cs="Arial"/>
          <w:b/>
          <w:lang w:val="en-US"/>
        </w:rPr>
      </w:pPr>
    </w:p>
    <w:p w14:paraId="6B7B859F" w14:textId="77777777" w:rsidR="00F8069D" w:rsidRPr="006B09B2" w:rsidRDefault="00F8069D" w:rsidP="00F8069D">
      <w:pPr>
        <w:rPr>
          <w:rFonts w:ascii="Arial" w:hAnsi="Arial" w:cs="Arial"/>
          <w:b/>
          <w:lang w:val="en-US"/>
        </w:rPr>
      </w:pPr>
    </w:p>
    <w:p w14:paraId="7CC21467" w14:textId="77777777" w:rsidR="00F8069D" w:rsidRPr="006B09B2" w:rsidRDefault="00F8069D" w:rsidP="00F8069D">
      <w:pPr>
        <w:rPr>
          <w:rFonts w:ascii="Arial" w:hAnsi="Arial" w:cs="Arial"/>
          <w:b/>
          <w:lang w:val="en-US"/>
        </w:rPr>
      </w:pPr>
    </w:p>
    <w:p w14:paraId="3C95A622" w14:textId="77777777" w:rsidR="00F8069D" w:rsidRPr="006B09B2" w:rsidRDefault="00F8069D" w:rsidP="00F8069D">
      <w:pPr>
        <w:rPr>
          <w:rFonts w:ascii="Arial" w:hAnsi="Arial" w:cs="Arial"/>
          <w:b/>
          <w:lang w:val="en-US"/>
        </w:rPr>
      </w:pPr>
    </w:p>
    <w:p w14:paraId="541343C9" w14:textId="77777777" w:rsidR="00F8069D" w:rsidRPr="006B09B2" w:rsidRDefault="00F8069D" w:rsidP="00F8069D">
      <w:pPr>
        <w:rPr>
          <w:rFonts w:ascii="Arial" w:hAnsi="Arial" w:cs="Arial"/>
          <w:b/>
          <w:lang w:val="en-US"/>
        </w:rPr>
      </w:pPr>
    </w:p>
    <w:p w14:paraId="021C6345" w14:textId="77777777" w:rsidR="00F8069D" w:rsidRPr="006B09B2" w:rsidRDefault="00F8069D" w:rsidP="00F8069D">
      <w:pPr>
        <w:rPr>
          <w:rFonts w:ascii="Arial" w:hAnsi="Arial" w:cs="Arial"/>
          <w:b/>
          <w:lang w:val="en-US"/>
        </w:rPr>
      </w:pPr>
    </w:p>
    <w:p w14:paraId="1618FB1A" w14:textId="77777777" w:rsidR="00F8069D" w:rsidRPr="006B09B2" w:rsidRDefault="00F8069D" w:rsidP="00F8069D">
      <w:pPr>
        <w:rPr>
          <w:rFonts w:ascii="Arial" w:hAnsi="Arial" w:cs="Arial"/>
          <w:b/>
          <w:lang w:val="en-US"/>
        </w:rPr>
      </w:pPr>
    </w:p>
    <w:p w14:paraId="5765CE4B" w14:textId="77777777" w:rsidR="00F8069D" w:rsidRPr="006B09B2" w:rsidRDefault="00F8069D" w:rsidP="00F8069D">
      <w:pPr>
        <w:rPr>
          <w:rFonts w:ascii="Arial" w:hAnsi="Arial" w:cs="Arial"/>
          <w:b/>
          <w:lang w:val="en-US"/>
        </w:rPr>
      </w:pPr>
    </w:p>
    <w:p w14:paraId="77A7E66A" w14:textId="77777777" w:rsidR="00F8069D" w:rsidRPr="006B09B2" w:rsidRDefault="00F8069D" w:rsidP="00F8069D">
      <w:pPr>
        <w:rPr>
          <w:rFonts w:ascii="Arial" w:hAnsi="Arial" w:cs="Arial"/>
          <w:b/>
          <w:lang w:val="en-US"/>
        </w:rPr>
      </w:pPr>
    </w:p>
    <w:p w14:paraId="7F3F622C" w14:textId="77777777" w:rsidR="00F8069D" w:rsidRPr="006B09B2" w:rsidRDefault="00F8069D" w:rsidP="00F8069D">
      <w:pPr>
        <w:rPr>
          <w:rFonts w:ascii="Arial" w:hAnsi="Arial" w:cs="Arial"/>
          <w:b/>
          <w:lang w:val="en-US"/>
        </w:rPr>
      </w:pPr>
    </w:p>
    <w:p w14:paraId="3DA620F4" w14:textId="77777777" w:rsidR="00F8069D" w:rsidRPr="006B09B2" w:rsidRDefault="00F8069D" w:rsidP="00F8069D">
      <w:pPr>
        <w:rPr>
          <w:rFonts w:ascii="Arial" w:hAnsi="Arial" w:cs="Arial"/>
          <w:b/>
          <w:lang w:val="en-US"/>
        </w:rPr>
      </w:pPr>
    </w:p>
    <w:p w14:paraId="294B0AEE" w14:textId="77777777" w:rsidR="00F8069D" w:rsidRPr="00547571" w:rsidRDefault="00F8069D" w:rsidP="00F8069D">
      <w:pPr>
        <w:rPr>
          <w:rFonts w:ascii="Arial" w:hAnsi="Arial" w:cs="Arial"/>
          <w:b/>
          <w:lang w:val="en-US"/>
        </w:rPr>
      </w:pPr>
    </w:p>
    <w:p w14:paraId="3EEF2194" w14:textId="77777777" w:rsidR="00F8069D" w:rsidRPr="00547571" w:rsidRDefault="00F8069D" w:rsidP="00F8069D">
      <w:pPr>
        <w:rPr>
          <w:rFonts w:ascii="Arial" w:hAnsi="Arial" w:cs="Arial"/>
          <w:b/>
          <w:lang w:val="en-US"/>
        </w:rPr>
      </w:pPr>
    </w:p>
    <w:p w14:paraId="76E811CA" w14:textId="77777777" w:rsidR="00F8069D" w:rsidRPr="00547571" w:rsidRDefault="00F8069D" w:rsidP="00F8069D">
      <w:pPr>
        <w:rPr>
          <w:rFonts w:ascii="Arial" w:hAnsi="Arial" w:cs="Arial"/>
          <w:b/>
          <w:lang w:val="en-US"/>
        </w:rPr>
      </w:pPr>
    </w:p>
    <w:p w14:paraId="3FFF6938" w14:textId="77777777" w:rsidR="00F8069D" w:rsidRPr="00547571" w:rsidRDefault="00F8069D" w:rsidP="00F8069D">
      <w:pPr>
        <w:rPr>
          <w:rFonts w:ascii="Arial" w:hAnsi="Arial" w:cs="Arial"/>
          <w:b/>
          <w:lang w:val="en-US"/>
        </w:rPr>
      </w:pPr>
    </w:p>
    <w:p w14:paraId="4474667B" w14:textId="77777777" w:rsidR="00F8069D" w:rsidRPr="00547571" w:rsidRDefault="00F8069D" w:rsidP="00F8069D">
      <w:pPr>
        <w:rPr>
          <w:rFonts w:ascii="Arial" w:hAnsi="Arial" w:cs="Arial"/>
          <w:b/>
          <w:lang w:val="en-US"/>
        </w:rPr>
      </w:pPr>
      <w:r>
        <w:rPr>
          <w:rFonts w:ascii="Arial" w:hAnsi="Arial" w:cs="Arial"/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E9C0BBA" wp14:editId="437AD089">
                <wp:simplePos x="0" y="0"/>
                <wp:positionH relativeFrom="column">
                  <wp:posOffset>1602105</wp:posOffset>
                </wp:positionH>
                <wp:positionV relativeFrom="paragraph">
                  <wp:posOffset>133350</wp:posOffset>
                </wp:positionV>
                <wp:extent cx="3200400" cy="2063750"/>
                <wp:effectExtent l="0" t="0" r="0" b="0"/>
                <wp:wrapThrough wrapText="bothSides">
                  <wp:wrapPolygon edited="0">
                    <wp:start x="257" y="598"/>
                    <wp:lineTo x="257" y="20935"/>
                    <wp:lineTo x="21214" y="20935"/>
                    <wp:lineTo x="21214" y="598"/>
                    <wp:lineTo x="257" y="598"/>
                  </wp:wrapPolygon>
                </wp:wrapThrough>
                <wp:docPr id="5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0" cy="2063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5D99ED" w14:textId="680A22F6" w:rsidR="00F8069D" w:rsidRPr="00F8069D" w:rsidRDefault="00F8069D" w:rsidP="00F8069D">
                            <w:pPr>
                              <w:rPr>
                                <w:rFonts w:ascii="DIN Offc" w:hAnsi="DIN Offc" w:cs="Arial"/>
                                <w:color w:val="FFFFFF" w:themeColor="background1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31276B">
                              <w:rPr>
                                <w:rFonts w:ascii="DIN Offc" w:eastAsia="Times New Roman" w:hAnsi="DIN Offc" w:cs="DIN Offc"/>
                                <w:color w:val="FFFFFF" w:themeColor="background1"/>
                                <w:sz w:val="28"/>
                                <w:szCs w:val="28"/>
                                <w:lang w:val="en-US" w:eastAsia="de-DE"/>
                              </w:rPr>
                              <w:t xml:space="preserve">A </w:t>
                            </w:r>
                            <w:r w:rsidR="00BB77B3">
                              <w:rPr>
                                <w:rFonts w:ascii="DIN Offc" w:eastAsia="Times New Roman" w:hAnsi="DIN Offc" w:cs="DIN Offc"/>
                                <w:color w:val="FFFFFF" w:themeColor="background1"/>
                                <w:sz w:val="28"/>
                                <w:szCs w:val="28"/>
                                <w:lang w:val="en-US" w:eastAsia="de-DE"/>
                              </w:rPr>
                              <w:t>tutorial</w:t>
                            </w:r>
                            <w:r w:rsidRPr="0031276B">
                              <w:rPr>
                                <w:rFonts w:ascii="DIN Offc" w:eastAsia="Times New Roman" w:hAnsi="DIN Offc" w:cs="DIN Offc"/>
                                <w:color w:val="FFFFFF" w:themeColor="background1"/>
                                <w:sz w:val="28"/>
                                <w:szCs w:val="28"/>
                                <w:lang w:val="en-US" w:eastAsia="de-DE"/>
                              </w:rPr>
                              <w:t xml:space="preserve"> proposal should typically contain the following sections: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9C0BBA" id="Text Box 11" o:spid="_x0000_s1027" type="#_x0000_t202" style="position:absolute;margin-left:126.15pt;margin-top:10.5pt;width:252pt;height:162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" filled="f" stroked="f">
                <v:textbox inset=",7.2pt,,7.2pt">
                  <w:txbxContent>
                    <w:p w14:paraId="685D99ED" w14:textId="680A22F6" w:rsidR="00F8069D" w:rsidRPr="00F8069D" w:rsidRDefault="00F8069D" w:rsidP="00F8069D">
                      <w:pPr>
                        <w:rPr>
                          <w:rFonts w:ascii="DIN Offc" w:hAnsi="DIN Offc" w:cs="Arial"/>
                          <w:color w:val="FFFFFF" w:themeColor="background1"/>
                          <w:sz w:val="28"/>
                          <w:szCs w:val="28"/>
                          <w:lang w:val="en-US"/>
                        </w:rPr>
                      </w:pPr>
                      <w:r w:rsidRPr="0031276B">
                        <w:rPr>
                          <w:rFonts w:ascii="DIN Offc" w:eastAsia="Times New Roman" w:hAnsi="DIN Offc" w:cs="DIN Offc"/>
                          <w:color w:val="FFFFFF" w:themeColor="background1"/>
                          <w:sz w:val="28"/>
                          <w:szCs w:val="28"/>
                          <w:lang w:val="en-US" w:eastAsia="de-DE"/>
                        </w:rPr>
                        <w:t xml:space="preserve">A </w:t>
                      </w:r>
                      <w:r w:rsidR="00BB77B3">
                        <w:rPr>
                          <w:rFonts w:ascii="DIN Offc" w:eastAsia="Times New Roman" w:hAnsi="DIN Offc" w:cs="DIN Offc"/>
                          <w:color w:val="FFFFFF" w:themeColor="background1"/>
                          <w:sz w:val="28"/>
                          <w:szCs w:val="28"/>
                          <w:lang w:val="en-US" w:eastAsia="de-DE"/>
                        </w:rPr>
                        <w:t>tutorial</w:t>
                      </w:r>
                      <w:r w:rsidRPr="0031276B">
                        <w:rPr>
                          <w:rFonts w:ascii="DIN Offc" w:eastAsia="Times New Roman" w:hAnsi="DIN Offc" w:cs="DIN Offc"/>
                          <w:color w:val="FFFFFF" w:themeColor="background1"/>
                          <w:sz w:val="28"/>
                          <w:szCs w:val="28"/>
                          <w:lang w:val="en-US" w:eastAsia="de-DE"/>
                        </w:rPr>
                        <w:t xml:space="preserve"> proposal should typically contain the following sections: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>
        <w:rPr>
          <w:rFonts w:ascii="Arial" w:hAnsi="Arial" w:cs="Arial"/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9EFC3F" wp14:editId="433FECFB">
                <wp:simplePos x="0" y="0"/>
                <wp:positionH relativeFrom="column">
                  <wp:posOffset>1373505</wp:posOffset>
                </wp:positionH>
                <wp:positionV relativeFrom="paragraph">
                  <wp:posOffset>19050</wp:posOffset>
                </wp:positionV>
                <wp:extent cx="3599815" cy="2336800"/>
                <wp:effectExtent l="0" t="0" r="635" b="6350"/>
                <wp:wrapThrough wrapText="bothSides">
                  <wp:wrapPolygon edited="0">
                    <wp:start x="0" y="0"/>
                    <wp:lineTo x="0" y="21483"/>
                    <wp:lineTo x="21490" y="21483"/>
                    <wp:lineTo x="21490" y="0"/>
                    <wp:lineTo x="0" y="0"/>
                  </wp:wrapPolygon>
                </wp:wrapThrough>
                <wp:docPr id="4" name="Rechteck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99815" cy="2336800"/>
                        </a:xfrm>
                        <a:prstGeom prst="rect">
                          <a:avLst/>
                        </a:prstGeom>
                        <a:solidFill>
                          <a:srgbClr val="3E3D4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4A7EBB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effectLst>
                                <a:outerShdw blurRad="40000" dist="23000" dir="5400000" rotWithShape="0">
                                  <a:srgbClr val="000000">
                                    <a:alpha val="34999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23867AFA" id="Rechteck 1" o:spid="_x0000_s1026" style="position:absolute;margin-left:108.15pt;margin-top:1.5pt;width:283.45pt;height:18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" fillcolor="#3e3d40" stroked="f">
                <w10:wrap type="through"/>
              </v:rect>
            </w:pict>
          </mc:Fallback>
        </mc:AlternateContent>
      </w:r>
    </w:p>
    <w:p w14:paraId="408C4E0E" w14:textId="77777777" w:rsidR="00F8069D" w:rsidRPr="00547571" w:rsidRDefault="00F8069D" w:rsidP="00F8069D">
      <w:pPr>
        <w:rPr>
          <w:rFonts w:ascii="Arial" w:hAnsi="Arial" w:cs="Arial"/>
          <w:b/>
          <w:lang w:val="en-US"/>
        </w:rPr>
      </w:pPr>
    </w:p>
    <w:p w14:paraId="619B52F7" w14:textId="77777777" w:rsidR="00F8069D" w:rsidRPr="00547571" w:rsidRDefault="00F8069D" w:rsidP="00F8069D">
      <w:pPr>
        <w:rPr>
          <w:rFonts w:ascii="Arial" w:hAnsi="Arial" w:cs="Arial"/>
          <w:b/>
          <w:lang w:val="en-US"/>
        </w:rPr>
      </w:pPr>
    </w:p>
    <w:p w14:paraId="1ECAAC71" w14:textId="77777777" w:rsidR="00F8069D" w:rsidRDefault="00F8069D" w:rsidP="00F8069D">
      <w:pPr>
        <w:rPr>
          <w:rFonts w:ascii="Arial" w:hAnsi="Arial" w:cs="Arial"/>
          <w:b/>
          <w:lang w:val="en-US"/>
        </w:rPr>
      </w:pPr>
    </w:p>
    <w:p w14:paraId="1617050D" w14:textId="77777777" w:rsidR="00F8069D" w:rsidRDefault="00F8069D" w:rsidP="00F8069D">
      <w:pPr>
        <w:rPr>
          <w:rFonts w:ascii="Arial" w:hAnsi="Arial" w:cs="Arial"/>
          <w:b/>
          <w:lang w:val="en-US"/>
        </w:rPr>
      </w:pPr>
    </w:p>
    <w:p w14:paraId="2D6FD578" w14:textId="77777777" w:rsidR="00F8069D" w:rsidRDefault="00F8069D" w:rsidP="00F8069D">
      <w:pPr>
        <w:rPr>
          <w:rFonts w:ascii="Arial" w:hAnsi="Arial" w:cs="Arial"/>
          <w:b/>
          <w:lang w:val="en-US"/>
        </w:rPr>
      </w:pPr>
    </w:p>
    <w:p w14:paraId="2E4F10E8" w14:textId="77777777" w:rsidR="00F8069D" w:rsidRDefault="00F8069D" w:rsidP="00F8069D">
      <w:pPr>
        <w:rPr>
          <w:rFonts w:ascii="Arial" w:hAnsi="Arial" w:cs="Arial"/>
          <w:b/>
          <w:lang w:val="en-US"/>
        </w:rPr>
      </w:pPr>
    </w:p>
    <w:p w14:paraId="35C4234F" w14:textId="77777777" w:rsidR="00F8069D" w:rsidRDefault="00F8069D" w:rsidP="00F8069D">
      <w:pPr>
        <w:rPr>
          <w:rFonts w:ascii="Arial" w:hAnsi="Arial" w:cs="Arial"/>
          <w:b/>
          <w:lang w:val="en-US"/>
        </w:rPr>
      </w:pPr>
    </w:p>
    <w:p w14:paraId="3C9A6721" w14:textId="77777777" w:rsidR="00F8069D" w:rsidRDefault="00F8069D" w:rsidP="00F8069D">
      <w:pPr>
        <w:rPr>
          <w:rFonts w:ascii="Arial" w:hAnsi="Arial" w:cs="Arial"/>
          <w:b/>
          <w:lang w:val="en-US"/>
        </w:rPr>
      </w:pPr>
    </w:p>
    <w:p w14:paraId="7E3F74E3" w14:textId="77777777" w:rsidR="00F8069D" w:rsidRDefault="00F8069D" w:rsidP="00F8069D">
      <w:pPr>
        <w:rPr>
          <w:rFonts w:ascii="Arial" w:hAnsi="Arial" w:cs="Arial"/>
          <w:b/>
          <w:lang w:val="en-US"/>
        </w:rPr>
      </w:pPr>
    </w:p>
    <w:p w14:paraId="78C4EB40" w14:textId="77777777" w:rsidR="00F8069D" w:rsidRDefault="00F8069D" w:rsidP="00F8069D">
      <w:pPr>
        <w:rPr>
          <w:rFonts w:ascii="Arial" w:hAnsi="Arial" w:cs="Arial"/>
          <w:b/>
          <w:lang w:val="en-US"/>
        </w:rPr>
      </w:pPr>
    </w:p>
    <w:p w14:paraId="52EA53B7" w14:textId="77777777" w:rsidR="00F8069D" w:rsidRDefault="00F8069D" w:rsidP="00F8069D">
      <w:pPr>
        <w:rPr>
          <w:rFonts w:ascii="Arial" w:hAnsi="Arial" w:cs="Arial"/>
          <w:b/>
          <w:lang w:val="en-US"/>
        </w:rPr>
      </w:pPr>
    </w:p>
    <w:p w14:paraId="7B9CBAB9" w14:textId="77777777" w:rsidR="00F8069D" w:rsidRDefault="00F8069D" w:rsidP="00F8069D">
      <w:pPr>
        <w:rPr>
          <w:rFonts w:ascii="Arial" w:hAnsi="Arial" w:cs="Arial"/>
          <w:b/>
          <w:lang w:val="en-US"/>
        </w:rPr>
      </w:pPr>
    </w:p>
    <w:p w14:paraId="0B81DDA2" w14:textId="77777777" w:rsidR="00F8069D" w:rsidRDefault="00F8069D" w:rsidP="00F8069D">
      <w:pPr>
        <w:rPr>
          <w:rFonts w:ascii="Arial" w:hAnsi="Arial" w:cs="Arial"/>
          <w:b/>
          <w:lang w:val="en-US"/>
        </w:rPr>
      </w:pPr>
    </w:p>
    <w:p w14:paraId="428CCAA0" w14:textId="77777777" w:rsidR="00F8069D" w:rsidRDefault="00F8069D" w:rsidP="00F8069D">
      <w:pPr>
        <w:rPr>
          <w:rFonts w:ascii="Arial" w:hAnsi="Arial" w:cs="Arial"/>
          <w:b/>
          <w:lang w:val="en-US"/>
        </w:rPr>
      </w:pPr>
    </w:p>
    <w:p w14:paraId="5609FC7B" w14:textId="77777777" w:rsidR="00F8069D" w:rsidRDefault="00F8069D" w:rsidP="00F8069D">
      <w:pPr>
        <w:rPr>
          <w:rFonts w:ascii="Arial" w:hAnsi="Arial" w:cs="Arial"/>
          <w:b/>
          <w:lang w:val="en-US"/>
        </w:rPr>
      </w:pPr>
    </w:p>
    <w:p w14:paraId="0B4787E6" w14:textId="77777777" w:rsidR="00F8069D" w:rsidRDefault="00F8069D" w:rsidP="00F8069D">
      <w:pPr>
        <w:rPr>
          <w:rFonts w:ascii="Arial" w:hAnsi="Arial" w:cs="Arial"/>
          <w:b/>
          <w:lang w:val="en-US"/>
        </w:rPr>
      </w:pPr>
    </w:p>
    <w:p w14:paraId="5E190612" w14:textId="77777777" w:rsidR="00F8069D" w:rsidRDefault="00F8069D" w:rsidP="00F8069D">
      <w:pPr>
        <w:rPr>
          <w:rFonts w:ascii="Arial" w:hAnsi="Arial" w:cs="Arial"/>
          <w:b/>
          <w:lang w:val="en-US"/>
        </w:rPr>
      </w:pPr>
    </w:p>
    <w:p w14:paraId="12F91449" w14:textId="77777777" w:rsidR="00F8069D" w:rsidRDefault="00F8069D" w:rsidP="00F8069D">
      <w:pPr>
        <w:rPr>
          <w:rFonts w:ascii="Arial" w:hAnsi="Arial" w:cs="Arial"/>
          <w:b/>
          <w:lang w:val="en-US"/>
        </w:rPr>
      </w:pPr>
    </w:p>
    <w:p w14:paraId="2AF3D771" w14:textId="77777777" w:rsidR="00F8069D" w:rsidRPr="00547571" w:rsidRDefault="00F8069D" w:rsidP="00F8069D">
      <w:pPr>
        <w:rPr>
          <w:rFonts w:ascii="Arial" w:hAnsi="Arial" w:cs="Arial"/>
          <w:b/>
          <w:lang w:val="en-US"/>
        </w:rPr>
      </w:pPr>
    </w:p>
    <w:p w14:paraId="1EEBFD6E" w14:textId="048FA52A" w:rsidR="0031276B" w:rsidRPr="0031276B" w:rsidRDefault="00F8069D" w:rsidP="0031276B">
      <w:pPr>
        <w:rPr>
          <w:rFonts w:ascii="DIN Offc" w:eastAsia="Times New Roman" w:hAnsi="DIN Offc" w:cs="DIN Offc"/>
          <w:lang w:val="en-US" w:eastAsia="de-DE"/>
        </w:rPr>
      </w:pPr>
      <w:r w:rsidRPr="00547571">
        <w:rPr>
          <w:rFonts w:ascii="Arial" w:hAnsi="Arial" w:cs="Arial"/>
          <w:b/>
          <w:color w:val="FF0000"/>
          <w:sz w:val="36"/>
          <w:szCs w:val="36"/>
          <w:lang w:val="en-US"/>
        </w:rPr>
        <w:br w:type="page"/>
      </w:r>
    </w:p>
    <w:p w14:paraId="5E6636EE" w14:textId="3EA8F3FB" w:rsidR="0031276B" w:rsidRPr="0031276B" w:rsidRDefault="00F4456A">
      <w:pPr>
        <w:numPr>
          <w:ilvl w:val="0"/>
          <w:numId w:val="1"/>
        </w:numPr>
        <w:textAlignment w:val="baseline"/>
        <w:rPr>
          <w:rFonts w:ascii="DIN Offc" w:eastAsia="Times New Roman" w:hAnsi="DIN Offc" w:cs="DIN Offc"/>
          <w:color w:val="000000"/>
          <w:lang w:eastAsia="de-DE"/>
        </w:rPr>
      </w:pPr>
      <w:r>
        <w:rPr>
          <w:rFonts w:ascii="DIN Offc" w:eastAsia="Times New Roman" w:hAnsi="DIN Offc" w:cs="DIN Offc"/>
          <w:color w:val="000000"/>
          <w:lang w:eastAsia="de-DE"/>
        </w:rPr>
        <w:lastRenderedPageBreak/>
        <w:t>General Information</w:t>
      </w:r>
      <w:r w:rsidR="0031276B" w:rsidRPr="0031276B">
        <w:rPr>
          <w:rFonts w:ascii="DIN Offc" w:eastAsia="Times New Roman" w:hAnsi="DIN Offc" w:cs="DIN Offc"/>
          <w:color w:val="000000"/>
          <w:lang w:eastAsia="de-DE"/>
        </w:rPr>
        <w:t>: </w:t>
      </w:r>
    </w:p>
    <w:p w14:paraId="12563DBA" w14:textId="54BE1DB7" w:rsidR="0031276B" w:rsidRPr="0031276B" w:rsidRDefault="00F4456A" w:rsidP="00185B20">
      <w:pPr>
        <w:numPr>
          <w:ilvl w:val="1"/>
          <w:numId w:val="18"/>
        </w:numPr>
        <w:textAlignment w:val="baseline"/>
        <w:rPr>
          <w:rFonts w:ascii="DIN Offc" w:eastAsia="Times New Roman" w:hAnsi="DIN Offc" w:cs="DIN Offc"/>
          <w:color w:val="000000"/>
          <w:lang w:val="en-US" w:eastAsia="de-DE"/>
        </w:rPr>
      </w:pPr>
      <w:r>
        <w:rPr>
          <w:rFonts w:ascii="DIN Offc" w:eastAsia="Times New Roman" w:hAnsi="DIN Offc" w:cs="DIN Offc"/>
          <w:color w:val="000000"/>
          <w:lang w:val="en-US" w:eastAsia="de-DE"/>
        </w:rPr>
        <w:t xml:space="preserve">Title and short title of the tutorial. </w:t>
      </w:r>
      <w:r w:rsidR="0031276B" w:rsidRPr="0031276B">
        <w:rPr>
          <w:rFonts w:ascii="DIN Offc" w:eastAsia="Times New Roman" w:hAnsi="DIN Offc" w:cs="DIN Offc"/>
          <w:color w:val="000000"/>
          <w:lang w:val="en-US" w:eastAsia="de-DE"/>
        </w:rPr>
        <w:t xml:space="preserve">The short name of the </w:t>
      </w:r>
      <w:r>
        <w:rPr>
          <w:rFonts w:ascii="DIN Offc" w:eastAsia="Times New Roman" w:hAnsi="DIN Offc" w:cs="DIN Offc"/>
          <w:color w:val="000000"/>
          <w:lang w:val="en-US" w:eastAsia="de-DE"/>
        </w:rPr>
        <w:t>tutorial</w:t>
      </w:r>
      <w:r w:rsidR="0031276B" w:rsidRPr="0031276B">
        <w:rPr>
          <w:rFonts w:ascii="DIN Offc" w:eastAsia="Times New Roman" w:hAnsi="DIN Offc" w:cs="DIN Offc"/>
          <w:color w:val="000000"/>
          <w:lang w:val="en-US" w:eastAsia="de-DE"/>
        </w:rPr>
        <w:t xml:space="preserve"> should be memorable and hopefully illustrative of what the workshop covers.</w:t>
      </w:r>
    </w:p>
    <w:p w14:paraId="13E6B851" w14:textId="7EC3374C" w:rsidR="0031276B" w:rsidRPr="0031276B" w:rsidRDefault="00F4456A" w:rsidP="00185B20">
      <w:pPr>
        <w:numPr>
          <w:ilvl w:val="1"/>
          <w:numId w:val="18"/>
        </w:numPr>
        <w:textAlignment w:val="baseline"/>
        <w:rPr>
          <w:rFonts w:ascii="DIN Offc" w:eastAsia="Times New Roman" w:hAnsi="DIN Offc" w:cs="DIN Offc"/>
          <w:color w:val="000000"/>
          <w:lang w:val="en-US" w:eastAsia="de-DE"/>
        </w:rPr>
      </w:pPr>
      <w:r>
        <w:rPr>
          <w:rFonts w:ascii="DIN Offc" w:eastAsia="Times New Roman" w:hAnsi="DIN Offc" w:cs="DIN Offc"/>
          <w:color w:val="000000"/>
          <w:lang w:val="en-US" w:eastAsia="de-DE"/>
        </w:rPr>
        <w:t>Tutorial author(s) information</w:t>
      </w:r>
      <w:r w:rsidR="0031276B" w:rsidRPr="0031276B">
        <w:rPr>
          <w:rFonts w:ascii="DIN Offc" w:eastAsia="Times New Roman" w:hAnsi="DIN Offc" w:cs="DIN Offc"/>
          <w:color w:val="000000"/>
          <w:lang w:val="en-US" w:eastAsia="de-DE"/>
        </w:rPr>
        <w:t>.</w:t>
      </w:r>
      <w:r w:rsidR="0031276B" w:rsidRPr="0031276B">
        <w:rPr>
          <w:rFonts w:ascii="DIN Offc" w:eastAsia="Times New Roman" w:hAnsi="DIN Offc" w:cs="DIN Offc"/>
          <w:color w:val="000000"/>
          <w:lang w:val="en-US" w:eastAsia="de-DE"/>
        </w:rPr>
        <w:br/>
      </w:r>
    </w:p>
    <w:p w14:paraId="77D3EA0B" w14:textId="7E928F95" w:rsidR="0031276B" w:rsidRPr="00F4456A" w:rsidRDefault="00F4456A" w:rsidP="00F4456A">
      <w:pPr>
        <w:numPr>
          <w:ilvl w:val="0"/>
          <w:numId w:val="1"/>
        </w:numPr>
        <w:textAlignment w:val="baseline"/>
        <w:rPr>
          <w:rFonts w:ascii="DIN Offc" w:eastAsia="Times New Roman" w:hAnsi="DIN Offc" w:cs="DIN Offc"/>
          <w:color w:val="000000"/>
          <w:lang w:eastAsia="de-DE"/>
        </w:rPr>
      </w:pPr>
      <w:r>
        <w:rPr>
          <w:rFonts w:ascii="DIN Offc" w:eastAsia="Times New Roman" w:hAnsi="DIN Offc" w:cs="DIN Offc"/>
          <w:color w:val="000000"/>
          <w:lang w:eastAsia="de-DE"/>
        </w:rPr>
        <w:t>Abstract (max. 500 words)</w:t>
      </w:r>
      <w:r w:rsidR="0031276B" w:rsidRPr="00F4456A">
        <w:rPr>
          <w:rFonts w:ascii="DIN Offc" w:eastAsia="Times New Roman" w:hAnsi="DIN Offc" w:cs="DIN Offc"/>
          <w:color w:val="000000"/>
          <w:lang w:val="en-US" w:eastAsia="de-DE"/>
        </w:rPr>
        <w:br/>
      </w:r>
    </w:p>
    <w:p w14:paraId="17C6AA4D" w14:textId="3F94001C" w:rsidR="0031276B" w:rsidRPr="0031276B" w:rsidRDefault="00F4456A">
      <w:pPr>
        <w:numPr>
          <w:ilvl w:val="0"/>
          <w:numId w:val="1"/>
        </w:numPr>
        <w:textAlignment w:val="baseline"/>
        <w:rPr>
          <w:rFonts w:ascii="DIN Offc" w:eastAsia="Times New Roman" w:hAnsi="DIN Offc" w:cs="DIN Offc"/>
          <w:color w:val="000000"/>
          <w:lang w:eastAsia="de-DE"/>
        </w:rPr>
      </w:pPr>
      <w:r>
        <w:rPr>
          <w:rFonts w:ascii="DIN Offc" w:eastAsia="Times New Roman" w:hAnsi="DIN Offc" w:cs="DIN Offc"/>
          <w:color w:val="000000"/>
          <w:lang w:eastAsia="de-DE"/>
        </w:rPr>
        <w:t>Overview</w:t>
      </w:r>
      <w:r w:rsidR="0031276B" w:rsidRPr="0031276B">
        <w:rPr>
          <w:rFonts w:ascii="DIN Offc" w:eastAsia="Times New Roman" w:hAnsi="DIN Offc" w:cs="DIN Offc"/>
          <w:color w:val="000000"/>
          <w:lang w:eastAsia="de-DE"/>
        </w:rPr>
        <w:t xml:space="preserve"> and </w:t>
      </w:r>
      <w:r>
        <w:rPr>
          <w:rFonts w:ascii="DIN Offc" w:eastAsia="Times New Roman" w:hAnsi="DIN Offc" w:cs="DIN Offc"/>
          <w:color w:val="000000"/>
          <w:lang w:eastAsia="de-DE"/>
        </w:rPr>
        <w:t>tutorial</w:t>
      </w:r>
      <w:r w:rsidR="0031276B" w:rsidRPr="0031276B">
        <w:rPr>
          <w:rFonts w:ascii="DIN Offc" w:eastAsia="Times New Roman" w:hAnsi="DIN Offc" w:cs="DIN Offc"/>
          <w:color w:val="000000"/>
          <w:lang w:eastAsia="de-DE"/>
        </w:rPr>
        <w:t xml:space="preserve"> </w:t>
      </w:r>
      <w:r w:rsidR="00C13C1B">
        <w:rPr>
          <w:rFonts w:ascii="DIN Offc" w:eastAsia="Times New Roman" w:hAnsi="DIN Offc" w:cs="DIN Offc"/>
          <w:color w:val="000000"/>
          <w:lang w:eastAsia="de-DE"/>
        </w:rPr>
        <w:t>g</w:t>
      </w:r>
      <w:r w:rsidR="0031276B" w:rsidRPr="0031276B">
        <w:rPr>
          <w:rFonts w:ascii="DIN Offc" w:eastAsia="Times New Roman" w:hAnsi="DIN Offc" w:cs="DIN Offc"/>
          <w:color w:val="000000"/>
          <w:lang w:eastAsia="de-DE"/>
        </w:rPr>
        <w:t>oals</w:t>
      </w:r>
    </w:p>
    <w:p w14:paraId="3B7FFAA7" w14:textId="28B3A54B" w:rsidR="0031276B" w:rsidRPr="0031276B" w:rsidRDefault="0031276B" w:rsidP="00185B20">
      <w:pPr>
        <w:numPr>
          <w:ilvl w:val="1"/>
          <w:numId w:val="20"/>
        </w:numPr>
        <w:textAlignment w:val="baseline"/>
        <w:rPr>
          <w:rFonts w:ascii="DIN Offc" w:eastAsia="Times New Roman" w:hAnsi="DIN Offc" w:cs="DIN Offc"/>
          <w:color w:val="000000"/>
          <w:lang w:val="en-US" w:eastAsia="de-DE"/>
        </w:rPr>
      </w:pPr>
      <w:r w:rsidRPr="0031276B">
        <w:rPr>
          <w:rFonts w:ascii="DIN Offc" w:eastAsia="Times New Roman" w:hAnsi="DIN Offc" w:cs="DIN Offc"/>
          <w:color w:val="000000"/>
          <w:lang w:val="en-US" w:eastAsia="de-DE"/>
        </w:rPr>
        <w:t xml:space="preserve">Mention the impact that the </w:t>
      </w:r>
      <w:r w:rsidR="00F4456A">
        <w:rPr>
          <w:rFonts w:ascii="DIN Offc" w:eastAsia="Times New Roman" w:hAnsi="DIN Offc" w:cs="DIN Offc"/>
          <w:color w:val="000000"/>
          <w:lang w:val="en-US" w:eastAsia="de-DE"/>
        </w:rPr>
        <w:t>tutorial</w:t>
      </w:r>
      <w:r w:rsidRPr="0031276B">
        <w:rPr>
          <w:rFonts w:ascii="DIN Offc" w:eastAsia="Times New Roman" w:hAnsi="DIN Offc" w:cs="DIN Offc"/>
          <w:color w:val="000000"/>
          <w:lang w:val="en-US" w:eastAsia="de-DE"/>
        </w:rPr>
        <w:t xml:space="preserve"> will have on the community and the ISC audience</w:t>
      </w:r>
      <w:r w:rsidR="00F4456A">
        <w:rPr>
          <w:rFonts w:ascii="DIN Offc" w:eastAsia="Times New Roman" w:hAnsi="DIN Offc" w:cs="DIN Offc"/>
          <w:color w:val="000000"/>
          <w:lang w:val="en-US" w:eastAsia="de-DE"/>
        </w:rPr>
        <w:t xml:space="preserve"> and the takeaways for the audience.</w:t>
      </w:r>
      <w:r w:rsidRPr="0031276B">
        <w:rPr>
          <w:rFonts w:ascii="DIN Offc" w:eastAsia="Times New Roman" w:hAnsi="DIN Offc" w:cs="DIN Offc"/>
          <w:color w:val="000000"/>
          <w:lang w:val="en-US" w:eastAsia="de-DE"/>
        </w:rPr>
        <w:br/>
      </w:r>
    </w:p>
    <w:p w14:paraId="37BFB8BA" w14:textId="1BA04C65" w:rsidR="0031276B" w:rsidRPr="00143831" w:rsidRDefault="0031276B">
      <w:pPr>
        <w:numPr>
          <w:ilvl w:val="0"/>
          <w:numId w:val="1"/>
        </w:numPr>
        <w:textAlignment w:val="baseline"/>
        <w:rPr>
          <w:rFonts w:ascii="DIN Offc" w:eastAsia="Times New Roman" w:hAnsi="DIN Offc" w:cs="DIN Offc"/>
          <w:lang w:eastAsia="de-DE"/>
        </w:rPr>
      </w:pPr>
      <w:r w:rsidRPr="00143831">
        <w:rPr>
          <w:rFonts w:ascii="DIN Offc" w:eastAsia="Times New Roman" w:hAnsi="DIN Offc" w:cs="DIN Offc"/>
          <w:lang w:eastAsia="de-DE"/>
        </w:rPr>
        <w:t xml:space="preserve">Target </w:t>
      </w:r>
      <w:r w:rsidR="00C13C1B" w:rsidRPr="00143831">
        <w:rPr>
          <w:rFonts w:ascii="DIN Offc" w:eastAsia="Times New Roman" w:hAnsi="DIN Offc" w:cs="DIN Offc"/>
          <w:lang w:eastAsia="de-DE"/>
        </w:rPr>
        <w:t>a</w:t>
      </w:r>
      <w:r w:rsidRPr="00143831">
        <w:rPr>
          <w:rFonts w:ascii="DIN Offc" w:eastAsia="Times New Roman" w:hAnsi="DIN Offc" w:cs="DIN Offc"/>
          <w:lang w:eastAsia="de-DE"/>
        </w:rPr>
        <w:t>udience</w:t>
      </w:r>
    </w:p>
    <w:p w14:paraId="511E8C2A" w14:textId="0CED5DC9" w:rsidR="0031276B" w:rsidRPr="00143831" w:rsidRDefault="0031276B" w:rsidP="00185B20">
      <w:pPr>
        <w:numPr>
          <w:ilvl w:val="1"/>
          <w:numId w:val="21"/>
        </w:numPr>
        <w:textAlignment w:val="baseline"/>
        <w:rPr>
          <w:rFonts w:ascii="DIN Offc" w:eastAsia="Times New Roman" w:hAnsi="DIN Offc" w:cs="DIN Offc"/>
          <w:lang w:val="en-US" w:eastAsia="de-DE"/>
        </w:rPr>
      </w:pPr>
      <w:r w:rsidRPr="00143831">
        <w:rPr>
          <w:rFonts w:ascii="DIN Offc" w:eastAsia="Times New Roman" w:hAnsi="DIN Offc" w:cs="DIN Offc"/>
          <w:lang w:val="en-US" w:eastAsia="de-DE"/>
        </w:rPr>
        <w:t xml:space="preserve">Mention the type of </w:t>
      </w:r>
      <w:r w:rsidR="00F4456A" w:rsidRPr="00143831">
        <w:rPr>
          <w:rFonts w:ascii="DIN Offc" w:eastAsia="Times New Roman" w:hAnsi="DIN Offc" w:cs="DIN Offc"/>
          <w:lang w:val="en-US" w:eastAsia="de-DE"/>
        </w:rPr>
        <w:t xml:space="preserve">the </w:t>
      </w:r>
      <w:r w:rsidRPr="00143831">
        <w:rPr>
          <w:rFonts w:ascii="DIN Offc" w:eastAsia="Times New Roman" w:hAnsi="DIN Offc" w:cs="DIN Offc"/>
          <w:lang w:val="en-US" w:eastAsia="de-DE"/>
        </w:rPr>
        <w:t xml:space="preserve">audience the </w:t>
      </w:r>
      <w:r w:rsidR="00F4456A" w:rsidRPr="00143831">
        <w:rPr>
          <w:rFonts w:ascii="DIN Offc" w:eastAsia="Times New Roman" w:hAnsi="DIN Offc" w:cs="DIN Offc"/>
          <w:lang w:val="en-US" w:eastAsia="de-DE"/>
        </w:rPr>
        <w:t>tutorial</w:t>
      </w:r>
      <w:r w:rsidRPr="00143831">
        <w:rPr>
          <w:rFonts w:ascii="DIN Offc" w:eastAsia="Times New Roman" w:hAnsi="DIN Offc" w:cs="DIN Offc"/>
          <w:lang w:val="en-US" w:eastAsia="de-DE"/>
        </w:rPr>
        <w:t xml:space="preserve"> is targeting - academic/industry/practitioners/students etc.</w:t>
      </w:r>
    </w:p>
    <w:p w14:paraId="1BDF2381" w14:textId="30DCDC85" w:rsidR="0031276B" w:rsidRPr="00F4456A" w:rsidRDefault="0031276B" w:rsidP="00F4456A">
      <w:pPr>
        <w:numPr>
          <w:ilvl w:val="1"/>
          <w:numId w:val="21"/>
        </w:numPr>
        <w:textAlignment w:val="baseline"/>
        <w:rPr>
          <w:rFonts w:ascii="DIN Offc" w:eastAsia="Times New Roman" w:hAnsi="DIN Offc" w:cs="DIN Offc"/>
          <w:color w:val="000000"/>
          <w:lang w:eastAsia="de-DE"/>
        </w:rPr>
      </w:pPr>
      <w:r w:rsidRPr="00143831">
        <w:rPr>
          <w:rFonts w:ascii="DIN Offc" w:eastAsia="Times New Roman" w:hAnsi="DIN Offc" w:cs="DIN Offc"/>
          <w:lang w:val="en-US" w:eastAsia="de-DE"/>
        </w:rPr>
        <w:t>Mention expected audience numbers.</w:t>
      </w:r>
      <w:r w:rsidRPr="00185B20">
        <w:rPr>
          <w:rFonts w:ascii="DIN Offc" w:eastAsia="Times New Roman" w:hAnsi="DIN Offc" w:cs="DIN Offc"/>
          <w:color w:val="000000"/>
          <w:lang w:val="en-US" w:eastAsia="de-DE"/>
        </w:rPr>
        <w:br/>
      </w:r>
    </w:p>
    <w:p w14:paraId="5A61D478" w14:textId="4E6F12D1" w:rsidR="0031276B" w:rsidRPr="00F4456A" w:rsidRDefault="0031276B">
      <w:pPr>
        <w:numPr>
          <w:ilvl w:val="0"/>
          <w:numId w:val="1"/>
        </w:numPr>
        <w:textAlignment w:val="baseline"/>
        <w:rPr>
          <w:rFonts w:ascii="DIN Offc" w:eastAsia="Times New Roman" w:hAnsi="DIN Offc" w:cs="DIN Offc"/>
          <w:color w:val="000000"/>
          <w:lang w:val="en-US" w:eastAsia="de-DE"/>
        </w:rPr>
      </w:pPr>
      <w:r w:rsidRPr="00F4456A">
        <w:rPr>
          <w:rFonts w:ascii="DIN Offc" w:eastAsia="Times New Roman" w:hAnsi="DIN Offc" w:cs="DIN Offc"/>
          <w:color w:val="000000"/>
          <w:lang w:val="en-US" w:eastAsia="de-DE"/>
        </w:rPr>
        <w:t>Agenda</w:t>
      </w:r>
      <w:r w:rsidR="00C13C1B" w:rsidRPr="00F4456A">
        <w:rPr>
          <w:rFonts w:ascii="DIN Offc" w:eastAsia="Times New Roman" w:hAnsi="DIN Offc" w:cs="DIN Offc"/>
          <w:color w:val="000000"/>
          <w:lang w:val="en-US" w:eastAsia="de-DE"/>
        </w:rPr>
        <w:t xml:space="preserve"> </w:t>
      </w:r>
      <w:r w:rsidRPr="00F4456A">
        <w:rPr>
          <w:rFonts w:ascii="DIN Offc" w:eastAsia="Times New Roman" w:hAnsi="DIN Offc" w:cs="DIN Offc"/>
          <w:color w:val="000000"/>
          <w:lang w:val="en-US" w:eastAsia="de-DE"/>
        </w:rPr>
        <w:t>/</w:t>
      </w:r>
      <w:r w:rsidR="00C13C1B" w:rsidRPr="00F4456A">
        <w:rPr>
          <w:rFonts w:ascii="DIN Offc" w:eastAsia="Times New Roman" w:hAnsi="DIN Offc" w:cs="DIN Offc"/>
          <w:color w:val="000000"/>
          <w:lang w:val="en-US" w:eastAsia="de-DE"/>
        </w:rPr>
        <w:t xml:space="preserve"> p</w:t>
      </w:r>
      <w:r w:rsidRPr="00F4456A">
        <w:rPr>
          <w:rFonts w:ascii="DIN Offc" w:eastAsia="Times New Roman" w:hAnsi="DIN Offc" w:cs="DIN Offc"/>
          <w:color w:val="000000"/>
          <w:lang w:val="en-US" w:eastAsia="de-DE"/>
        </w:rPr>
        <w:t xml:space="preserve">lanned </w:t>
      </w:r>
      <w:r w:rsidR="00C13C1B" w:rsidRPr="00F4456A">
        <w:rPr>
          <w:rFonts w:ascii="DIN Offc" w:eastAsia="Times New Roman" w:hAnsi="DIN Offc" w:cs="DIN Offc"/>
          <w:color w:val="000000"/>
          <w:lang w:val="en-US" w:eastAsia="de-DE"/>
        </w:rPr>
        <w:t>s</w:t>
      </w:r>
      <w:r w:rsidRPr="00F4456A">
        <w:rPr>
          <w:rFonts w:ascii="DIN Offc" w:eastAsia="Times New Roman" w:hAnsi="DIN Offc" w:cs="DIN Offc"/>
          <w:color w:val="000000"/>
          <w:lang w:val="en-US" w:eastAsia="de-DE"/>
        </w:rPr>
        <w:t>chedule</w:t>
      </w:r>
      <w:r w:rsidR="00F4456A" w:rsidRPr="00F4456A">
        <w:rPr>
          <w:rFonts w:ascii="DIN Offc" w:eastAsia="Times New Roman" w:hAnsi="DIN Offc" w:cs="DIN Offc"/>
          <w:color w:val="000000"/>
          <w:lang w:val="en-US" w:eastAsia="de-DE"/>
        </w:rPr>
        <w:t xml:space="preserve"> (with ti</w:t>
      </w:r>
      <w:r w:rsidR="00F4456A">
        <w:rPr>
          <w:rFonts w:ascii="DIN Offc" w:eastAsia="Times New Roman" w:hAnsi="DIN Offc" w:cs="DIN Offc"/>
          <w:color w:val="000000"/>
          <w:lang w:val="en-US" w:eastAsia="de-DE"/>
        </w:rPr>
        <w:t>me slots)</w:t>
      </w:r>
    </w:p>
    <w:p w14:paraId="6257498D" w14:textId="47901D77" w:rsidR="00EE2617" w:rsidRPr="00185B20" w:rsidRDefault="0031276B" w:rsidP="00185B20">
      <w:pPr>
        <w:numPr>
          <w:ilvl w:val="1"/>
          <w:numId w:val="23"/>
        </w:numPr>
        <w:textAlignment w:val="baseline"/>
        <w:rPr>
          <w:rFonts w:ascii="DIN Offc" w:eastAsia="Times New Roman" w:hAnsi="DIN Offc" w:cs="DIN Offc"/>
          <w:color w:val="000000"/>
          <w:lang w:val="en-US" w:eastAsia="de-DE"/>
        </w:rPr>
      </w:pPr>
      <w:r w:rsidRPr="0031276B">
        <w:rPr>
          <w:rFonts w:ascii="DIN Offc" w:eastAsia="Times New Roman" w:hAnsi="DIN Offc" w:cs="DIN Offc"/>
          <w:color w:val="000000"/>
          <w:lang w:val="en-US" w:eastAsia="de-DE"/>
        </w:rPr>
        <w:t xml:space="preserve">Plan the half-day or full-day </w:t>
      </w:r>
      <w:r w:rsidR="00F4456A">
        <w:rPr>
          <w:rFonts w:ascii="DIN Offc" w:eastAsia="Times New Roman" w:hAnsi="DIN Offc" w:cs="DIN Offc"/>
          <w:color w:val="000000"/>
          <w:lang w:val="en-US" w:eastAsia="de-DE"/>
        </w:rPr>
        <w:t>tutorial</w:t>
      </w:r>
      <w:r w:rsidRPr="0031276B">
        <w:rPr>
          <w:rFonts w:ascii="DIN Offc" w:eastAsia="Times New Roman" w:hAnsi="DIN Offc" w:cs="DIN Offc"/>
          <w:color w:val="000000"/>
          <w:lang w:val="en-US" w:eastAsia="de-DE"/>
        </w:rPr>
        <w:t xml:space="preserve"> agenda from the timings given on the </w:t>
      </w:r>
      <w:hyperlink r:id="rId7" w:history="1">
        <w:r w:rsidRPr="00185B20">
          <w:rPr>
            <w:rFonts w:ascii="DIN Offc" w:eastAsia="Times New Roman" w:hAnsi="DIN Offc" w:cs="DIN Offc"/>
            <w:color w:val="000000"/>
            <w:lang w:val="en-US" w:eastAsia="de-DE"/>
          </w:rPr>
          <w:t>ISC website.</w:t>
        </w:r>
        <w:r w:rsidR="00DB5BCB" w:rsidRPr="00185B20">
          <w:rPr>
            <w:rFonts w:ascii="DIN Offc" w:eastAsia="Times New Roman" w:hAnsi="DIN Offc" w:cs="DIN Offc"/>
            <w:color w:val="000000"/>
            <w:lang w:val="en-US" w:eastAsia="de-DE"/>
          </w:rPr>
          <w:t xml:space="preserve"> </w:t>
        </w:r>
      </w:hyperlink>
    </w:p>
    <w:p w14:paraId="18457B74" w14:textId="03EC51DD" w:rsidR="00EE2617" w:rsidRPr="00EE2617" w:rsidRDefault="00EE2617">
      <w:pPr>
        <w:rPr>
          <w:lang w:val="en-US"/>
        </w:rPr>
      </w:pPr>
    </w:p>
    <w:p w14:paraId="49ADA3A7" w14:textId="5AA2DBA4" w:rsidR="0031276B" w:rsidRPr="00252BBC" w:rsidRDefault="00252BBC">
      <w:pPr>
        <w:numPr>
          <w:ilvl w:val="0"/>
          <w:numId w:val="1"/>
        </w:numPr>
        <w:textAlignment w:val="baseline"/>
        <w:rPr>
          <w:rFonts w:ascii="DIN Offc" w:eastAsia="Times New Roman" w:hAnsi="DIN Offc" w:cs="DIN Offc"/>
          <w:color w:val="000000"/>
          <w:lang w:val="en-US" w:eastAsia="de-DE"/>
        </w:rPr>
      </w:pPr>
      <w:r w:rsidRPr="00252BBC">
        <w:rPr>
          <w:rFonts w:ascii="DIN Offc" w:eastAsia="Times New Roman" w:hAnsi="DIN Offc" w:cs="DIN Offc"/>
          <w:color w:val="000000"/>
          <w:lang w:val="en-US" w:eastAsia="de-DE"/>
        </w:rPr>
        <w:t xml:space="preserve">Description of </w:t>
      </w:r>
      <w:r w:rsidR="00143831">
        <w:rPr>
          <w:rFonts w:ascii="DIN Offc" w:eastAsia="Times New Roman" w:hAnsi="DIN Offc" w:cs="DIN Offc"/>
          <w:color w:val="000000"/>
          <w:lang w:val="en-US" w:eastAsia="de-DE"/>
        </w:rPr>
        <w:t>demo</w:t>
      </w:r>
      <w:r w:rsidR="00BD005B">
        <w:rPr>
          <w:rFonts w:ascii="DIN Offc" w:eastAsia="Times New Roman" w:hAnsi="DIN Offc" w:cs="DIN Offc"/>
          <w:color w:val="000000"/>
          <w:lang w:val="en-US" w:eastAsia="de-DE"/>
        </w:rPr>
        <w:t xml:space="preserve">nstration and </w:t>
      </w:r>
      <w:r w:rsidRPr="00252BBC">
        <w:rPr>
          <w:rFonts w:ascii="DIN Offc" w:eastAsia="Times New Roman" w:hAnsi="DIN Offc" w:cs="DIN Offc"/>
          <w:color w:val="000000"/>
          <w:lang w:val="en-US" w:eastAsia="de-DE"/>
        </w:rPr>
        <w:t>hands-on activities</w:t>
      </w:r>
    </w:p>
    <w:p w14:paraId="10BB18D9" w14:textId="0EB68A38" w:rsidR="0031276B" w:rsidRDefault="0031276B" w:rsidP="00252BBC">
      <w:pPr>
        <w:textAlignment w:val="baseline"/>
        <w:rPr>
          <w:rFonts w:ascii="DIN Offc" w:eastAsia="Times New Roman" w:hAnsi="DIN Offc" w:cs="DIN Offc"/>
          <w:color w:val="000000"/>
          <w:lang w:val="en-US" w:eastAsia="de-DE"/>
        </w:rPr>
      </w:pPr>
    </w:p>
    <w:p w14:paraId="406D7A4B" w14:textId="4303FE8A" w:rsidR="0031276B" w:rsidRPr="0031276B" w:rsidRDefault="0031276B" w:rsidP="00252BBC">
      <w:pPr>
        <w:numPr>
          <w:ilvl w:val="0"/>
          <w:numId w:val="26"/>
        </w:numPr>
        <w:textAlignment w:val="baseline"/>
        <w:rPr>
          <w:rFonts w:ascii="DIN Offc" w:eastAsia="Times New Roman" w:hAnsi="DIN Offc" w:cs="DIN Offc"/>
          <w:color w:val="000000"/>
          <w:lang w:val="en-US" w:eastAsia="de-DE"/>
        </w:rPr>
      </w:pPr>
      <w:r w:rsidRPr="0031276B">
        <w:rPr>
          <w:rFonts w:ascii="DIN Offc" w:eastAsia="Times New Roman" w:hAnsi="DIN Offc" w:cs="DIN Offc"/>
          <w:color w:val="000000"/>
          <w:lang w:val="en-US" w:eastAsia="de-DE"/>
        </w:rPr>
        <w:t xml:space="preserve">Previous </w:t>
      </w:r>
      <w:r w:rsidR="00C13C1B">
        <w:rPr>
          <w:rFonts w:ascii="DIN Offc" w:eastAsia="Times New Roman" w:hAnsi="DIN Offc" w:cs="DIN Offc"/>
          <w:color w:val="000000"/>
          <w:lang w:val="en-US" w:eastAsia="de-DE"/>
        </w:rPr>
        <w:t>e</w:t>
      </w:r>
      <w:r w:rsidRPr="0031276B">
        <w:rPr>
          <w:rFonts w:ascii="DIN Offc" w:eastAsia="Times New Roman" w:hAnsi="DIN Offc" w:cs="DIN Offc"/>
          <w:color w:val="000000"/>
          <w:lang w:val="en-US" w:eastAsia="de-DE"/>
        </w:rPr>
        <w:t xml:space="preserve">ditions of the </w:t>
      </w:r>
      <w:r w:rsidR="00252BBC">
        <w:rPr>
          <w:rFonts w:ascii="DIN Offc" w:eastAsia="Times New Roman" w:hAnsi="DIN Offc" w:cs="DIN Offc"/>
          <w:color w:val="000000"/>
          <w:lang w:val="en-US" w:eastAsia="de-DE"/>
        </w:rPr>
        <w:t>tutorial</w:t>
      </w:r>
      <w:r w:rsidRPr="0031276B">
        <w:rPr>
          <w:rFonts w:ascii="DIN Offc" w:eastAsia="Times New Roman" w:hAnsi="DIN Offc" w:cs="DIN Offc"/>
          <w:color w:val="000000"/>
          <w:lang w:val="en-US" w:eastAsia="de-DE"/>
        </w:rPr>
        <w:t xml:space="preserve"> (if returning </w:t>
      </w:r>
      <w:r w:rsidR="00252BBC">
        <w:rPr>
          <w:rFonts w:ascii="DIN Offc" w:eastAsia="Times New Roman" w:hAnsi="DIN Offc" w:cs="DIN Offc"/>
          <w:color w:val="000000"/>
          <w:lang w:val="en-US" w:eastAsia="de-DE"/>
        </w:rPr>
        <w:t>tutorial</w:t>
      </w:r>
      <w:r w:rsidRPr="0031276B">
        <w:rPr>
          <w:rFonts w:ascii="DIN Offc" w:eastAsia="Times New Roman" w:hAnsi="DIN Offc" w:cs="DIN Offc"/>
          <w:color w:val="000000"/>
          <w:lang w:val="en-US" w:eastAsia="de-DE"/>
        </w:rPr>
        <w:t>)</w:t>
      </w:r>
    </w:p>
    <w:p w14:paraId="42F95C46" w14:textId="77777777" w:rsidR="0031276B" w:rsidRPr="00143831" w:rsidRDefault="0031276B" w:rsidP="00252BBC">
      <w:pPr>
        <w:numPr>
          <w:ilvl w:val="1"/>
          <w:numId w:val="26"/>
        </w:numPr>
        <w:textAlignment w:val="baseline"/>
        <w:rPr>
          <w:rFonts w:ascii="DIN Offc" w:eastAsia="Times New Roman" w:hAnsi="DIN Offc" w:cs="DIN Offc"/>
          <w:lang w:val="en-US" w:eastAsia="de-DE"/>
        </w:rPr>
      </w:pPr>
      <w:r w:rsidRPr="00143831">
        <w:rPr>
          <w:rFonts w:ascii="DIN Offc" w:eastAsia="Times New Roman" w:hAnsi="DIN Offc" w:cs="DIN Offc"/>
          <w:lang w:val="en-US" w:eastAsia="de-DE"/>
        </w:rPr>
        <w:t>Mention the attendance observed in past editions.</w:t>
      </w:r>
    </w:p>
    <w:p w14:paraId="30FF89D7" w14:textId="49F65C55" w:rsidR="0031276B" w:rsidRPr="00252BBC" w:rsidRDefault="00252BBC" w:rsidP="00252BBC">
      <w:pPr>
        <w:numPr>
          <w:ilvl w:val="1"/>
          <w:numId w:val="26"/>
        </w:numPr>
        <w:textAlignment w:val="baseline"/>
        <w:rPr>
          <w:rFonts w:ascii="DIN Offc" w:eastAsia="Times New Roman" w:hAnsi="DIN Offc" w:cs="DIN Offc"/>
          <w:color w:val="000000"/>
          <w:lang w:val="en-US" w:eastAsia="de-DE"/>
        </w:rPr>
      </w:pPr>
      <w:r>
        <w:rPr>
          <w:rFonts w:ascii="DIN Offc" w:eastAsia="Times New Roman" w:hAnsi="DIN Offc" w:cs="DIN Offc"/>
          <w:color w:val="000000"/>
          <w:lang w:val="en-US" w:eastAsia="de-DE"/>
        </w:rPr>
        <w:t>What will be different from previous additions.</w:t>
      </w:r>
      <w:r w:rsidR="0031276B" w:rsidRPr="00252BBC">
        <w:rPr>
          <w:rFonts w:ascii="DIN Offc" w:eastAsia="Times New Roman" w:hAnsi="DIN Offc" w:cs="DIN Offc"/>
          <w:color w:val="000000"/>
          <w:lang w:val="en-US" w:eastAsia="de-DE"/>
        </w:rPr>
        <w:br/>
      </w:r>
    </w:p>
    <w:p w14:paraId="5657C316" w14:textId="398FBAC7" w:rsidR="0031276B" w:rsidRDefault="00252BBC" w:rsidP="00252BBC">
      <w:pPr>
        <w:numPr>
          <w:ilvl w:val="0"/>
          <w:numId w:val="26"/>
        </w:numPr>
        <w:textAlignment w:val="baseline"/>
        <w:rPr>
          <w:rFonts w:ascii="DIN Offc" w:eastAsia="Times New Roman" w:hAnsi="DIN Offc" w:cs="DIN Offc"/>
          <w:color w:val="000000"/>
          <w:lang w:val="en-US" w:eastAsia="de-DE"/>
        </w:rPr>
      </w:pPr>
      <w:r>
        <w:rPr>
          <w:rFonts w:ascii="DIN Offc" w:eastAsia="Times New Roman" w:hAnsi="DIN Offc" w:cs="DIN Offc"/>
          <w:color w:val="000000"/>
          <w:lang w:val="en-US" w:eastAsia="de-DE"/>
        </w:rPr>
        <w:t>URLs to sample slides and other materials</w:t>
      </w:r>
    </w:p>
    <w:p w14:paraId="3135B628" w14:textId="77777777" w:rsidR="00252BBC" w:rsidRDefault="00252BBC" w:rsidP="00252BBC">
      <w:pPr>
        <w:ind w:left="720"/>
        <w:textAlignment w:val="baseline"/>
        <w:rPr>
          <w:rFonts w:ascii="DIN Offc" w:eastAsia="Times New Roman" w:hAnsi="DIN Offc" w:cs="DIN Offc"/>
          <w:color w:val="000000"/>
          <w:lang w:val="en-US" w:eastAsia="de-DE"/>
        </w:rPr>
      </w:pPr>
    </w:p>
    <w:p w14:paraId="28E56107" w14:textId="18D866F5" w:rsidR="00252BBC" w:rsidRDefault="00252BBC" w:rsidP="00252BBC">
      <w:pPr>
        <w:numPr>
          <w:ilvl w:val="0"/>
          <w:numId w:val="26"/>
        </w:numPr>
        <w:textAlignment w:val="baseline"/>
        <w:rPr>
          <w:rFonts w:ascii="DIN Offc" w:eastAsia="Times New Roman" w:hAnsi="DIN Offc" w:cs="DIN Offc"/>
          <w:color w:val="000000"/>
          <w:lang w:val="en-US" w:eastAsia="de-DE"/>
        </w:rPr>
      </w:pPr>
      <w:r>
        <w:rPr>
          <w:rFonts w:ascii="DIN Offc" w:eastAsia="Times New Roman" w:hAnsi="DIN Offc" w:cs="DIN Offc"/>
          <w:color w:val="000000"/>
          <w:lang w:val="en-US" w:eastAsia="de-DE"/>
        </w:rPr>
        <w:t>Resume or CV of each presenter, including a list of recently taught courses or tutorials (two pages max per presenter)</w:t>
      </w:r>
    </w:p>
    <w:p w14:paraId="0EFF0E94" w14:textId="77777777" w:rsidR="00252BBC" w:rsidRDefault="00252BBC" w:rsidP="00252BBC">
      <w:pPr>
        <w:textAlignment w:val="baseline"/>
        <w:rPr>
          <w:rFonts w:ascii="DIN Offc" w:eastAsia="Times New Roman" w:hAnsi="DIN Offc" w:cs="DIN Offc"/>
          <w:color w:val="000000"/>
          <w:lang w:val="en-US" w:eastAsia="de-DE"/>
        </w:rPr>
      </w:pPr>
    </w:p>
    <w:p w14:paraId="152324DD" w14:textId="77777777" w:rsidR="00252BBC" w:rsidRDefault="00252BBC" w:rsidP="00252BBC">
      <w:pPr>
        <w:textAlignment w:val="baseline"/>
        <w:rPr>
          <w:rFonts w:ascii="DIN Offc" w:eastAsia="Times New Roman" w:hAnsi="DIN Offc" w:cs="DIN Offc"/>
          <w:color w:val="000000"/>
          <w:lang w:val="en-US" w:eastAsia="de-DE"/>
        </w:rPr>
      </w:pPr>
    </w:p>
    <w:p w14:paraId="2D1A45DC" w14:textId="77777777" w:rsidR="00252BBC" w:rsidRPr="0031276B" w:rsidRDefault="00252BBC" w:rsidP="00252BBC">
      <w:pPr>
        <w:textAlignment w:val="baseline"/>
        <w:rPr>
          <w:rFonts w:ascii="DIN Offc" w:eastAsia="Times New Roman" w:hAnsi="DIN Offc" w:cs="DIN Offc"/>
          <w:color w:val="000000"/>
          <w:lang w:val="en-US" w:eastAsia="de-DE"/>
        </w:rPr>
      </w:pPr>
    </w:p>
    <w:p w14:paraId="3DC275F4" w14:textId="59FD36B6" w:rsidR="008E43C0" w:rsidRPr="00252BBC" w:rsidRDefault="0031276B" w:rsidP="00252BBC">
      <w:pPr>
        <w:ind w:left="1440"/>
        <w:textAlignment w:val="baseline"/>
        <w:rPr>
          <w:rFonts w:ascii="DIN Offc" w:eastAsia="Times New Roman" w:hAnsi="DIN Offc" w:cs="DIN Offc"/>
          <w:color w:val="000000"/>
          <w:lang w:val="en-US" w:eastAsia="de-DE"/>
        </w:rPr>
      </w:pPr>
      <w:r w:rsidRPr="00252BBC">
        <w:rPr>
          <w:rFonts w:ascii="DIN Offc" w:eastAsia="Times New Roman" w:hAnsi="DIN Offc" w:cs="DIN Offc"/>
          <w:color w:val="000000"/>
          <w:lang w:val="en-US" w:eastAsia="de-DE"/>
        </w:rPr>
        <w:br/>
      </w:r>
    </w:p>
    <w:sectPr w:rsidR="008E43C0" w:rsidRPr="00252BBC" w:rsidSect="001165B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1" w:h="16817"/>
      <w:pgMar w:top="2075" w:right="1077" w:bottom="1440" w:left="1077" w:header="289" w:footer="78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59DD5C" w14:textId="77777777" w:rsidR="0011508C" w:rsidRDefault="0011508C" w:rsidP="00062934">
      <w:r>
        <w:separator/>
      </w:r>
    </w:p>
  </w:endnote>
  <w:endnote w:type="continuationSeparator" w:id="0">
    <w:p w14:paraId="2A82A577" w14:textId="77777777" w:rsidR="0011508C" w:rsidRDefault="0011508C" w:rsidP="000629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IN Offc">
    <w:panose1 w:val="020B0504020101020102"/>
    <w:charset w:val="00"/>
    <w:family w:val="swiss"/>
    <w:pitch w:val="variable"/>
    <w:sig w:usb0="800000AF" w:usb1="4000207B" w:usb2="00000008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D71E3A" w14:textId="77777777" w:rsidR="00E20C8A" w:rsidRDefault="00E20C8A" w:rsidP="00E20C8A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 w:rsidR="002C1794">
      <w:rPr>
        <w:rStyle w:val="Seitenzahl"/>
      </w:rPr>
      <w:instrText>PAGE</w:instrText>
    </w:r>
    <w:r>
      <w:rPr>
        <w:rStyle w:val="Seitenzahl"/>
      </w:rPr>
      <w:instrText xml:space="preserve">  </w:instrText>
    </w:r>
    <w:r>
      <w:rPr>
        <w:rStyle w:val="Seitenzahl"/>
      </w:rPr>
      <w:fldChar w:fldCharType="end"/>
    </w:r>
  </w:p>
  <w:p w14:paraId="43AF84C4" w14:textId="77777777" w:rsidR="00E20C8A" w:rsidRPr="00803E48" w:rsidRDefault="00E20C8A" w:rsidP="00E20C8A">
    <w:pPr>
      <w:pStyle w:val="Fuzeile"/>
      <w:tabs>
        <w:tab w:val="clear" w:pos="4153"/>
        <w:tab w:val="clear" w:pos="8306"/>
        <w:tab w:val="center" w:pos="5017"/>
        <w:tab w:val="right" w:pos="10035"/>
      </w:tabs>
      <w:ind w:right="360"/>
      <w:rPr>
        <w:lang w:val="en-US"/>
      </w:rPr>
    </w:pPr>
    <w:r w:rsidRPr="00803E48">
      <w:rPr>
        <w:lang w:val="en-US"/>
      </w:rPr>
      <w:t>[Type text]</w:t>
    </w:r>
    <w:r w:rsidRPr="00803E48">
      <w:rPr>
        <w:lang w:val="en-US"/>
      </w:rPr>
      <w:tab/>
      <w:t>[Type text]</w:t>
    </w:r>
    <w:r w:rsidRPr="00803E48">
      <w:rPr>
        <w:lang w:val="en-US"/>
      </w:rPr>
      <w:tab/>
      <w:t>[Type text][Type text]</w:t>
    </w:r>
    <w:r w:rsidRPr="00803E48">
      <w:rPr>
        <w:lang w:val="en-US"/>
      </w:rPr>
      <w:tab/>
      <w:t>[Type text]</w:t>
    </w:r>
    <w:r w:rsidRPr="00803E48">
      <w:rPr>
        <w:lang w:val="en-US"/>
      </w:rPr>
      <w:tab/>
      <w:t>[Type text]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AD5D7" w14:textId="77777777" w:rsidR="00E20C8A" w:rsidRPr="00D960D3" w:rsidRDefault="00E20C8A" w:rsidP="00E20C8A">
    <w:pPr>
      <w:pStyle w:val="Fuzeile"/>
      <w:framePr w:wrap="around" w:vAnchor="text" w:hAnchor="margin" w:xAlign="right" w:y="1"/>
      <w:rPr>
        <w:rStyle w:val="Seitenzahl"/>
        <w:rFonts w:ascii="DIN Offc" w:hAnsi="DIN Offc" w:cs="Arial"/>
        <w:color w:val="3E3D40"/>
        <w:sz w:val="20"/>
        <w:lang w:val="en-US"/>
      </w:rPr>
    </w:pPr>
    <w:r w:rsidRPr="004C6C18">
      <w:rPr>
        <w:rStyle w:val="Seitenzahl"/>
        <w:rFonts w:ascii="DIN Offc" w:hAnsi="DIN Offc" w:cs="Arial"/>
        <w:color w:val="3E3D40"/>
        <w:sz w:val="20"/>
      </w:rPr>
      <w:fldChar w:fldCharType="begin"/>
    </w:r>
    <w:r w:rsidR="002C1794" w:rsidRPr="004174FF">
      <w:rPr>
        <w:rStyle w:val="Seitenzahl"/>
        <w:rFonts w:ascii="DIN Offc" w:hAnsi="DIN Offc" w:cs="Arial"/>
        <w:color w:val="3E3D40"/>
        <w:sz w:val="20"/>
        <w:lang w:val="en-US"/>
      </w:rPr>
      <w:instrText>PAGE</w:instrText>
    </w:r>
    <w:r w:rsidRPr="004174FF">
      <w:rPr>
        <w:rStyle w:val="Seitenzahl"/>
        <w:rFonts w:ascii="DIN Offc" w:hAnsi="DIN Offc" w:cs="Arial"/>
        <w:color w:val="3E3D40"/>
        <w:sz w:val="20"/>
        <w:lang w:val="en-US"/>
      </w:rPr>
      <w:instrText xml:space="preserve">  </w:instrText>
    </w:r>
    <w:r w:rsidRPr="004C6C18">
      <w:rPr>
        <w:rStyle w:val="Seitenzahl"/>
        <w:rFonts w:ascii="DIN Offc" w:hAnsi="DIN Offc" w:cs="Arial"/>
        <w:color w:val="3E3D40"/>
        <w:sz w:val="20"/>
      </w:rPr>
      <w:fldChar w:fldCharType="separate"/>
    </w:r>
    <w:r w:rsidR="004C6C18" w:rsidRPr="00D960D3">
      <w:rPr>
        <w:rStyle w:val="Seitenzahl"/>
        <w:rFonts w:ascii="DIN Offc" w:hAnsi="DIN Offc" w:cs="Arial"/>
        <w:noProof/>
        <w:color w:val="3E3D40"/>
        <w:sz w:val="20"/>
        <w:lang w:val="en-US"/>
      </w:rPr>
      <w:t>2</w:t>
    </w:r>
    <w:r w:rsidRPr="004C6C18">
      <w:rPr>
        <w:rStyle w:val="Seitenzahl"/>
        <w:rFonts w:ascii="DIN Offc" w:hAnsi="DIN Offc" w:cs="Arial"/>
        <w:color w:val="3E3D40"/>
        <w:sz w:val="20"/>
      </w:rPr>
      <w:fldChar w:fldCharType="end"/>
    </w:r>
  </w:p>
  <w:p w14:paraId="1EDA7DE3" w14:textId="763C2997" w:rsidR="00E20C8A" w:rsidRPr="004C6C18" w:rsidRDefault="008B60DE" w:rsidP="00E20C8A">
    <w:pPr>
      <w:pStyle w:val="Fuzeile"/>
      <w:ind w:right="360"/>
      <w:rPr>
        <w:rFonts w:ascii="DIN Offc" w:hAnsi="DIN Offc" w:cs="Arial"/>
        <w:color w:val="3E3D40"/>
        <w:sz w:val="20"/>
        <w:lang w:val="en-US"/>
      </w:rPr>
    </w:pPr>
    <w:r w:rsidRPr="004C6C18">
      <w:rPr>
        <w:rFonts w:ascii="DIN Offc" w:hAnsi="DIN Offc" w:cs="Arial"/>
        <w:noProof/>
        <w:lang w:eastAsia="de-DE"/>
      </w:rPr>
      <mc:AlternateContent>
        <mc:Choice Requires="wps">
          <w:drawing>
            <wp:anchor distT="0" distB="0" distL="114300" distR="114300" simplePos="0" relativeHeight="251677184" behindDoc="0" locked="0" layoutInCell="1" allowOverlap="1" wp14:anchorId="13E756CA" wp14:editId="2CF93B48">
              <wp:simplePos x="0" y="0"/>
              <wp:positionH relativeFrom="column">
                <wp:posOffset>0</wp:posOffset>
              </wp:positionH>
              <wp:positionV relativeFrom="paragraph">
                <wp:posOffset>-86360</wp:posOffset>
              </wp:positionV>
              <wp:extent cx="6177915" cy="0"/>
              <wp:effectExtent l="25400" t="27940" r="32385" b="35560"/>
              <wp:wrapNone/>
              <wp:docPr id="1" name="Gerade Verbindung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77915" cy="0"/>
                      </a:xfrm>
                      <a:prstGeom prst="line">
                        <a:avLst/>
                      </a:prstGeom>
                      <a:noFill/>
                      <a:ln w="22225">
                        <a:solidFill>
                          <a:srgbClr val="D80015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<a:effectLst>
                              <a:outerShdw blurRad="40000" dist="20000" dir="5400000" rotWithShape="0">
                                <a:srgbClr val="000000">
                                  <a:alpha val="37999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01C8E712" id="Gerade Verbindung 2" o:spid="_x0000_s1026" style="position:absolute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-6.8pt" to="486.45pt,-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" strokecolor="#d80015" strokeweight="1.75pt"/>
          </w:pict>
        </mc:Fallback>
      </mc:AlternateContent>
    </w:r>
    <w:r w:rsidR="00744C3F">
      <w:rPr>
        <w:rFonts w:ascii="DIN Offc" w:hAnsi="DIN Offc" w:cs="Arial"/>
        <w:color w:val="3E3D40"/>
        <w:sz w:val="20"/>
        <w:lang w:val="en-US"/>
      </w:rPr>
      <w:t>ISC 202</w:t>
    </w:r>
    <w:r w:rsidR="00DB5BCB">
      <w:rPr>
        <w:rFonts w:ascii="DIN Offc" w:hAnsi="DIN Offc" w:cs="Arial"/>
        <w:color w:val="3E3D40"/>
        <w:sz w:val="20"/>
        <w:lang w:val="en-US"/>
      </w:rPr>
      <w:t>7</w:t>
    </w:r>
    <w:r w:rsidR="00744C3F">
      <w:rPr>
        <w:rFonts w:ascii="DIN Offc" w:hAnsi="DIN Offc" w:cs="Arial"/>
        <w:color w:val="3E3D40"/>
        <w:sz w:val="20"/>
        <w:lang w:val="en-US"/>
      </w:rPr>
      <w:t xml:space="preserve"> </w:t>
    </w:r>
    <w:r w:rsidR="00252BBC">
      <w:rPr>
        <w:rFonts w:ascii="DIN Offc" w:hAnsi="DIN Offc" w:cs="Arial"/>
        <w:color w:val="3E3D40"/>
        <w:sz w:val="20"/>
        <w:lang w:val="en-US"/>
      </w:rPr>
      <w:t>Tutorial</w:t>
    </w:r>
    <w:r w:rsidR="00F8069D">
      <w:rPr>
        <w:rFonts w:ascii="DIN Offc" w:hAnsi="DIN Offc" w:cs="Arial"/>
        <w:color w:val="3E3D40"/>
        <w:sz w:val="20"/>
        <w:lang w:val="en-US"/>
      </w:rPr>
      <w:t xml:space="preserve"> Submission Template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32A859" w14:textId="77777777" w:rsidR="001165B1" w:rsidRDefault="001165B1">
    <w:pPr>
      <w:pStyle w:val="Fuzeile"/>
    </w:pPr>
    <w:r>
      <w:rPr>
        <w:rFonts w:ascii="Arial" w:hAnsi="Arial" w:cs="Arial"/>
        <w:noProof/>
        <w:lang w:eastAsia="de-DE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3D1A9DC" wp14:editId="0D6E3F15">
              <wp:simplePos x="0" y="0"/>
              <wp:positionH relativeFrom="column">
                <wp:posOffset>0</wp:posOffset>
              </wp:positionH>
              <wp:positionV relativeFrom="paragraph">
                <wp:posOffset>-27940</wp:posOffset>
              </wp:positionV>
              <wp:extent cx="6177915" cy="0"/>
              <wp:effectExtent l="0" t="0" r="19685" b="25400"/>
              <wp:wrapNone/>
              <wp:docPr id="11" name="Gerade Verbindung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77915" cy="0"/>
                      </a:xfrm>
                      <a:prstGeom prst="line">
                        <a:avLst/>
                      </a:prstGeom>
                      <a:noFill/>
                      <a:ln w="22225">
                        <a:solidFill>
                          <a:srgbClr val="D80015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<a:effectLst>
                              <a:outerShdw blurRad="40000" dist="20000" dir="5400000" rotWithShape="0">
                                <a:srgbClr val="000000">
                                  <a:alpha val="37999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55D024D0" id="Gerade Verbindung 2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-2.2pt" to="486.45pt,-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" strokecolor="#d80015" strokeweight="1.75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74403B" w14:textId="77777777" w:rsidR="0011508C" w:rsidRDefault="0011508C" w:rsidP="00062934">
      <w:r>
        <w:separator/>
      </w:r>
    </w:p>
  </w:footnote>
  <w:footnote w:type="continuationSeparator" w:id="0">
    <w:p w14:paraId="0DA2892B" w14:textId="77777777" w:rsidR="0011508C" w:rsidRDefault="0011508C" w:rsidP="000629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B0C6FC" w14:textId="77777777" w:rsidR="00E20C8A" w:rsidRPr="00803E48" w:rsidRDefault="00E20C8A" w:rsidP="00062934">
    <w:pPr>
      <w:pStyle w:val="Kopfzeile"/>
      <w:tabs>
        <w:tab w:val="clear" w:pos="4153"/>
        <w:tab w:val="clear" w:pos="8306"/>
        <w:tab w:val="center" w:pos="4770"/>
        <w:tab w:val="right" w:pos="9540"/>
      </w:tabs>
      <w:rPr>
        <w:lang w:val="en-US"/>
      </w:rPr>
    </w:pPr>
    <w:r w:rsidRPr="00803E48">
      <w:rPr>
        <w:lang w:val="en-US"/>
      </w:rPr>
      <w:t>[Type text]</w:t>
    </w:r>
    <w:r w:rsidRPr="00803E48">
      <w:rPr>
        <w:lang w:val="en-US"/>
      </w:rPr>
      <w:tab/>
      <w:t>[Type text]</w:t>
    </w:r>
    <w:r w:rsidRPr="00803E48">
      <w:rPr>
        <w:lang w:val="en-US"/>
      </w:rPr>
      <w:tab/>
      <w:t>[Type text]</w:t>
    </w:r>
  </w:p>
  <w:p w14:paraId="3ACE76EE" w14:textId="77777777" w:rsidR="00E20C8A" w:rsidRPr="00803E48" w:rsidRDefault="00E20C8A">
    <w:pPr>
      <w:pStyle w:val="Kopfzeile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AE2874" w14:textId="3E311BA1" w:rsidR="00E20C8A" w:rsidRDefault="00E20C8A" w:rsidP="00062934">
    <w:pPr>
      <w:pStyle w:val="Kopfzeile"/>
      <w:tabs>
        <w:tab w:val="clear" w:pos="4153"/>
        <w:tab w:val="clear" w:pos="8306"/>
        <w:tab w:val="left" w:pos="142"/>
        <w:tab w:val="center" w:pos="4770"/>
        <w:tab w:val="right" w:pos="9540"/>
      </w:tabs>
      <w:rPr>
        <w:noProof/>
        <w:lang w:val="en-US"/>
      </w:rPr>
    </w:pPr>
    <w:r>
      <w:tab/>
    </w:r>
    <w:r>
      <w:tab/>
    </w:r>
    <w:r>
      <w:rPr>
        <w:noProof/>
        <w:lang w:val="en-US"/>
      </w:rPr>
      <w:tab/>
    </w:r>
  </w:p>
  <w:p w14:paraId="5B52C52D" w14:textId="0EF6FE30" w:rsidR="00E20C8A" w:rsidRDefault="00DB5BCB" w:rsidP="00062934">
    <w:pPr>
      <w:pStyle w:val="Kopfzeile"/>
      <w:tabs>
        <w:tab w:val="clear" w:pos="4153"/>
        <w:tab w:val="clear" w:pos="8306"/>
        <w:tab w:val="center" w:pos="4770"/>
        <w:tab w:val="right" w:pos="9540"/>
      </w:tabs>
      <w:rPr>
        <w:noProof/>
        <w:lang w:val="en-US"/>
      </w:rPr>
    </w:pPr>
    <w:r>
      <w:rPr>
        <w:noProof/>
        <w:lang w:eastAsia="de-DE"/>
      </w:rPr>
      <w:drawing>
        <wp:anchor distT="0" distB="0" distL="114300" distR="114300" simplePos="0" relativeHeight="251680256" behindDoc="0" locked="0" layoutInCell="1" allowOverlap="1" wp14:anchorId="4D9FA875" wp14:editId="44E65442">
          <wp:simplePos x="0" y="0"/>
          <wp:positionH relativeFrom="column">
            <wp:posOffset>4457700</wp:posOffset>
          </wp:positionH>
          <wp:positionV relativeFrom="page">
            <wp:posOffset>487188</wp:posOffset>
          </wp:positionV>
          <wp:extent cx="1504800" cy="489600"/>
          <wp:effectExtent l="0" t="0" r="635" b="5715"/>
          <wp:wrapNone/>
          <wp:docPr id="1242477888" name="Grafi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0878269" name="Grafik 171087826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04800" cy="48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16343CA" w14:textId="0C0B0C4E" w:rsidR="00E20C8A" w:rsidRDefault="00E20C8A" w:rsidP="00062934">
    <w:pPr>
      <w:pStyle w:val="Kopfzeile"/>
      <w:tabs>
        <w:tab w:val="clear" w:pos="4153"/>
        <w:tab w:val="clear" w:pos="8306"/>
        <w:tab w:val="center" w:pos="4770"/>
        <w:tab w:val="right" w:pos="9540"/>
      </w:tabs>
      <w:rPr>
        <w:noProof/>
        <w:lang w:val="en-US"/>
      </w:rPr>
    </w:pPr>
  </w:p>
  <w:p w14:paraId="282C5A33" w14:textId="7E6783D5" w:rsidR="00E20C8A" w:rsidRDefault="00E20C8A" w:rsidP="00062934">
    <w:pPr>
      <w:pStyle w:val="Kopfzeile"/>
      <w:tabs>
        <w:tab w:val="clear" w:pos="4153"/>
        <w:tab w:val="clear" w:pos="8306"/>
        <w:tab w:val="center" w:pos="4770"/>
        <w:tab w:val="right" w:pos="9540"/>
      </w:tabs>
      <w:rPr>
        <w:noProof/>
        <w:lang w:val="en-US"/>
      </w:rPr>
    </w:pPr>
  </w:p>
  <w:p w14:paraId="488D2ABF" w14:textId="2DF5D9C6" w:rsidR="00E20C8A" w:rsidRDefault="00E20C8A">
    <w:pPr>
      <w:pStyle w:val="Kopfzeile"/>
      <w:rPr>
        <w:noProof/>
        <w:lang w:val="en-US"/>
      </w:rPr>
    </w:pPr>
  </w:p>
  <w:p w14:paraId="6AADC184" w14:textId="77777777" w:rsidR="00E20C8A" w:rsidRDefault="00E20C8A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EEBACA" w14:textId="6CB72FC2" w:rsidR="001165B1" w:rsidRDefault="00DB5BCB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78208" behindDoc="0" locked="0" layoutInCell="1" allowOverlap="1" wp14:anchorId="4610943B" wp14:editId="7EF734F2">
          <wp:simplePos x="0" y="0"/>
          <wp:positionH relativeFrom="column">
            <wp:posOffset>3932555</wp:posOffset>
          </wp:positionH>
          <wp:positionV relativeFrom="paragraph">
            <wp:posOffset>318135</wp:posOffset>
          </wp:positionV>
          <wp:extent cx="2170800" cy="705600"/>
          <wp:effectExtent l="0" t="0" r="1270" b="0"/>
          <wp:wrapNone/>
          <wp:docPr id="1710878269" name="Grafi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0878269" name="Grafik 171087826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70800" cy="705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77EE4"/>
    <w:multiLevelType w:val="multilevel"/>
    <w:tmpl w:val="D6DEC33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" w15:restartNumberingAfterBreak="0">
    <w:nsid w:val="0C2647BE"/>
    <w:multiLevelType w:val="multilevel"/>
    <w:tmpl w:val="06845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4717F8"/>
    <w:multiLevelType w:val="multilevel"/>
    <w:tmpl w:val="D6DEC33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" w15:restartNumberingAfterBreak="0">
    <w:nsid w:val="25894160"/>
    <w:multiLevelType w:val="multilevel"/>
    <w:tmpl w:val="D6DEC33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4" w15:restartNumberingAfterBreak="0">
    <w:nsid w:val="331A32FA"/>
    <w:multiLevelType w:val="multilevel"/>
    <w:tmpl w:val="D6DEC33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5" w15:restartNumberingAfterBreak="0">
    <w:nsid w:val="338F236B"/>
    <w:multiLevelType w:val="multilevel"/>
    <w:tmpl w:val="D6DEC33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6" w15:restartNumberingAfterBreak="0">
    <w:nsid w:val="4D8E1674"/>
    <w:multiLevelType w:val="multilevel"/>
    <w:tmpl w:val="D6DEC33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7" w15:restartNumberingAfterBreak="0">
    <w:nsid w:val="55737425"/>
    <w:multiLevelType w:val="multilevel"/>
    <w:tmpl w:val="8D78A85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8" w15:restartNumberingAfterBreak="0">
    <w:nsid w:val="569567BB"/>
    <w:multiLevelType w:val="multilevel"/>
    <w:tmpl w:val="D6DEC33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9" w15:restartNumberingAfterBreak="0">
    <w:nsid w:val="66272778"/>
    <w:multiLevelType w:val="multilevel"/>
    <w:tmpl w:val="D6DEC33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num w:numId="1" w16cid:durableId="787509360">
    <w:abstractNumId w:val="1"/>
  </w:num>
  <w:num w:numId="2" w16cid:durableId="287207629">
    <w:abstractNumId w:val="1"/>
    <w:lvlOverride w:ilvl="1">
      <w:lvl w:ilvl="1">
        <w:numFmt w:val="lowerLetter"/>
        <w:lvlText w:val="%2."/>
        <w:lvlJc w:val="left"/>
      </w:lvl>
    </w:lvlOverride>
  </w:num>
  <w:num w:numId="3" w16cid:durableId="1011100513">
    <w:abstractNumId w:val="1"/>
    <w:lvlOverride w:ilvl="1">
      <w:lvl w:ilvl="1">
        <w:numFmt w:val="lowerLetter"/>
        <w:lvlText w:val="%2."/>
        <w:lvlJc w:val="left"/>
      </w:lvl>
    </w:lvlOverride>
  </w:num>
  <w:num w:numId="4" w16cid:durableId="1779911183">
    <w:abstractNumId w:val="1"/>
    <w:lvlOverride w:ilvl="2">
      <w:lvl w:ilvl="2">
        <w:numFmt w:val="lowerRoman"/>
        <w:lvlText w:val="%3."/>
        <w:lvlJc w:val="right"/>
      </w:lvl>
    </w:lvlOverride>
  </w:num>
  <w:num w:numId="5" w16cid:durableId="1260606320">
    <w:abstractNumId w:val="1"/>
    <w:lvlOverride w:ilvl="1">
      <w:lvl w:ilvl="1">
        <w:numFmt w:val="lowerLetter"/>
        <w:lvlText w:val="%2."/>
        <w:lvlJc w:val="left"/>
      </w:lvl>
    </w:lvlOverride>
  </w:num>
  <w:num w:numId="6" w16cid:durableId="2104841602">
    <w:abstractNumId w:val="1"/>
    <w:lvlOverride w:ilvl="1">
      <w:lvl w:ilvl="1">
        <w:numFmt w:val="lowerLetter"/>
        <w:lvlText w:val="%2."/>
        <w:lvlJc w:val="left"/>
      </w:lvl>
    </w:lvlOverride>
  </w:num>
  <w:num w:numId="7" w16cid:durableId="706640777">
    <w:abstractNumId w:val="1"/>
    <w:lvlOverride w:ilvl="1">
      <w:lvl w:ilvl="1">
        <w:numFmt w:val="lowerLetter"/>
        <w:lvlText w:val="%2."/>
        <w:lvlJc w:val="left"/>
      </w:lvl>
    </w:lvlOverride>
  </w:num>
  <w:num w:numId="8" w16cid:durableId="377627759">
    <w:abstractNumId w:val="1"/>
    <w:lvlOverride w:ilvl="1">
      <w:lvl w:ilvl="1">
        <w:numFmt w:val="lowerLetter"/>
        <w:lvlText w:val="%2."/>
        <w:lvlJc w:val="left"/>
      </w:lvl>
    </w:lvlOverride>
  </w:num>
  <w:num w:numId="9" w16cid:durableId="157892470">
    <w:abstractNumId w:val="1"/>
    <w:lvlOverride w:ilvl="1">
      <w:lvl w:ilvl="1">
        <w:numFmt w:val="lowerLetter"/>
        <w:lvlText w:val="%2."/>
        <w:lvlJc w:val="left"/>
      </w:lvl>
    </w:lvlOverride>
  </w:num>
  <w:num w:numId="10" w16cid:durableId="162480634">
    <w:abstractNumId w:val="1"/>
    <w:lvlOverride w:ilvl="1">
      <w:lvl w:ilvl="1">
        <w:numFmt w:val="lowerLetter"/>
        <w:lvlText w:val="%2."/>
        <w:lvlJc w:val="left"/>
      </w:lvl>
    </w:lvlOverride>
  </w:num>
  <w:num w:numId="11" w16cid:durableId="671370584">
    <w:abstractNumId w:val="1"/>
    <w:lvlOverride w:ilvl="2">
      <w:lvl w:ilvl="2">
        <w:numFmt w:val="lowerRoman"/>
        <w:lvlText w:val="%3."/>
        <w:lvlJc w:val="right"/>
      </w:lvl>
    </w:lvlOverride>
  </w:num>
  <w:num w:numId="12" w16cid:durableId="652491729">
    <w:abstractNumId w:val="1"/>
    <w:lvlOverride w:ilvl="1">
      <w:lvl w:ilvl="1">
        <w:numFmt w:val="lowerLetter"/>
        <w:lvlText w:val="%2."/>
        <w:lvlJc w:val="left"/>
      </w:lvl>
    </w:lvlOverride>
  </w:num>
  <w:num w:numId="13" w16cid:durableId="84503400">
    <w:abstractNumId w:val="1"/>
    <w:lvlOverride w:ilvl="0">
      <w:lvl w:ilvl="0">
        <w:start w:val="1"/>
        <w:numFmt w:val="decimal"/>
        <w:lvlText w:val="%1."/>
        <w:lvlJc w:val="left"/>
        <w:pPr>
          <w:tabs>
            <w:tab w:val="num" w:pos="720"/>
          </w:tabs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2."/>
        <w:lvlJc w:val="left"/>
        <w:pPr>
          <w:tabs>
            <w:tab w:val="num" w:pos="1440"/>
          </w:tabs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."/>
        <w:lvlJc w:val="righ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lowerRoman"/>
        <w:lvlText w:val="%4."/>
        <w:lvlJc w:val="left"/>
        <w:pPr>
          <w:tabs>
            <w:tab w:val="num" w:pos="2880"/>
          </w:tabs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decimal"/>
        <w:lvlText w:val="%5."/>
        <w:lvlJc w:val="left"/>
        <w:pPr>
          <w:tabs>
            <w:tab w:val="num" w:pos="3600"/>
          </w:tabs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decimal"/>
        <w:lvlText w:val="%6."/>
        <w:lvlJc w:val="left"/>
        <w:pPr>
          <w:tabs>
            <w:tab w:val="num" w:pos="4320"/>
          </w:tabs>
          <w:ind w:left="432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5040"/>
          </w:tabs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decimal"/>
        <w:lvlText w:val="%8."/>
        <w:lvlJc w:val="left"/>
        <w:pPr>
          <w:tabs>
            <w:tab w:val="num" w:pos="5760"/>
          </w:tabs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decimal"/>
        <w:lvlText w:val="%9."/>
        <w:lvlJc w:val="left"/>
        <w:pPr>
          <w:tabs>
            <w:tab w:val="num" w:pos="6480"/>
          </w:tabs>
          <w:ind w:left="6480" w:hanging="360"/>
        </w:pPr>
        <w:rPr>
          <w:rFonts w:hint="default"/>
        </w:rPr>
      </w:lvl>
    </w:lvlOverride>
  </w:num>
  <w:num w:numId="14" w16cid:durableId="1859198105">
    <w:abstractNumId w:val="1"/>
    <w:lvlOverride w:ilvl="1">
      <w:lvl w:ilvl="1">
        <w:numFmt w:val="lowerLetter"/>
        <w:lvlText w:val="%2."/>
        <w:lvlJc w:val="left"/>
      </w:lvl>
    </w:lvlOverride>
  </w:num>
  <w:num w:numId="15" w16cid:durableId="867066862">
    <w:abstractNumId w:val="1"/>
    <w:lvlOverride w:ilvl="1">
      <w:lvl w:ilvl="1">
        <w:numFmt w:val="lowerLetter"/>
        <w:lvlText w:val="%2."/>
        <w:lvlJc w:val="left"/>
      </w:lvl>
    </w:lvlOverride>
  </w:num>
  <w:num w:numId="16" w16cid:durableId="1454056651">
    <w:abstractNumId w:val="1"/>
    <w:lvlOverride w:ilvl="0">
      <w:lvl w:ilvl="0">
        <w:start w:val="1"/>
        <w:numFmt w:val="decimal"/>
        <w:lvlText w:val="%1."/>
        <w:lvlJc w:val="left"/>
        <w:pPr>
          <w:tabs>
            <w:tab w:val="num" w:pos="720"/>
          </w:tabs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2."/>
        <w:lvlJc w:val="left"/>
        <w:pPr>
          <w:tabs>
            <w:tab w:val="num" w:pos="1440"/>
          </w:tabs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."/>
        <w:lvlJc w:val="righ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lowerRoman"/>
        <w:lvlText w:val="%4."/>
        <w:lvlJc w:val="left"/>
        <w:pPr>
          <w:tabs>
            <w:tab w:val="num" w:pos="2880"/>
          </w:tabs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decimal"/>
        <w:lvlText w:val="%5."/>
        <w:lvlJc w:val="left"/>
        <w:pPr>
          <w:tabs>
            <w:tab w:val="num" w:pos="3600"/>
          </w:tabs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decimal"/>
        <w:lvlText w:val="%6."/>
        <w:lvlJc w:val="left"/>
        <w:pPr>
          <w:tabs>
            <w:tab w:val="num" w:pos="4320"/>
          </w:tabs>
          <w:ind w:left="432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5040"/>
          </w:tabs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decimal"/>
        <w:lvlText w:val="%8."/>
        <w:lvlJc w:val="left"/>
        <w:pPr>
          <w:tabs>
            <w:tab w:val="num" w:pos="5760"/>
          </w:tabs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decimal"/>
        <w:lvlText w:val="%9."/>
        <w:lvlJc w:val="left"/>
        <w:pPr>
          <w:tabs>
            <w:tab w:val="num" w:pos="6480"/>
          </w:tabs>
          <w:ind w:left="6480" w:hanging="360"/>
        </w:pPr>
        <w:rPr>
          <w:rFonts w:hint="default"/>
        </w:rPr>
      </w:lvl>
    </w:lvlOverride>
  </w:num>
  <w:num w:numId="17" w16cid:durableId="1027099647">
    <w:abstractNumId w:val="1"/>
    <w:lvlOverride w:ilvl="0">
      <w:lvl w:ilvl="0">
        <w:start w:val="1"/>
        <w:numFmt w:val="decimal"/>
        <w:lvlText w:val="%1."/>
        <w:lvlJc w:val="left"/>
        <w:pPr>
          <w:tabs>
            <w:tab w:val="num" w:pos="720"/>
          </w:tabs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lowerLetter"/>
        <w:lvlText w:val="%2.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."/>
        <w:lvlJc w:val="left"/>
        <w:pPr>
          <w:tabs>
            <w:tab w:val="num" w:pos="2160"/>
          </w:tabs>
          <w:ind w:left="2160" w:hanging="36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tabs>
            <w:tab w:val="num" w:pos="2880"/>
          </w:tabs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decimal"/>
        <w:lvlText w:val="%5."/>
        <w:lvlJc w:val="left"/>
        <w:pPr>
          <w:tabs>
            <w:tab w:val="num" w:pos="3600"/>
          </w:tabs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decimal"/>
        <w:lvlText w:val="%6."/>
        <w:lvlJc w:val="left"/>
        <w:pPr>
          <w:tabs>
            <w:tab w:val="num" w:pos="4320"/>
          </w:tabs>
          <w:ind w:left="432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5040"/>
          </w:tabs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decimal"/>
        <w:lvlText w:val="%8."/>
        <w:lvlJc w:val="left"/>
        <w:pPr>
          <w:tabs>
            <w:tab w:val="num" w:pos="5760"/>
          </w:tabs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decimal"/>
        <w:lvlText w:val="%9."/>
        <w:lvlJc w:val="left"/>
        <w:pPr>
          <w:tabs>
            <w:tab w:val="num" w:pos="6480"/>
          </w:tabs>
          <w:ind w:left="6480" w:hanging="360"/>
        </w:pPr>
        <w:rPr>
          <w:rFonts w:hint="default"/>
        </w:rPr>
      </w:lvl>
    </w:lvlOverride>
  </w:num>
  <w:num w:numId="18" w16cid:durableId="954363922">
    <w:abstractNumId w:val="3"/>
  </w:num>
  <w:num w:numId="19" w16cid:durableId="1829858132">
    <w:abstractNumId w:val="5"/>
  </w:num>
  <w:num w:numId="20" w16cid:durableId="212692493">
    <w:abstractNumId w:val="6"/>
  </w:num>
  <w:num w:numId="21" w16cid:durableId="1013455662">
    <w:abstractNumId w:val="2"/>
  </w:num>
  <w:num w:numId="22" w16cid:durableId="1320961349">
    <w:abstractNumId w:val="8"/>
  </w:num>
  <w:num w:numId="23" w16cid:durableId="1667584688">
    <w:abstractNumId w:val="4"/>
  </w:num>
  <w:num w:numId="24" w16cid:durableId="994335392">
    <w:abstractNumId w:val="0"/>
  </w:num>
  <w:num w:numId="25" w16cid:durableId="1841042053">
    <w:abstractNumId w:val="9"/>
  </w:num>
  <w:num w:numId="26" w16cid:durableId="1689402407">
    <w:abstractNumId w:val="7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>
      <o:colormru v:ext="edit" colors="#d80015,#3e3d40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9B2"/>
    <w:rsid w:val="00003726"/>
    <w:rsid w:val="00006446"/>
    <w:rsid w:val="00062934"/>
    <w:rsid w:val="0006438A"/>
    <w:rsid w:val="00086285"/>
    <w:rsid w:val="00094291"/>
    <w:rsid w:val="000B59BA"/>
    <w:rsid w:val="000D5B9A"/>
    <w:rsid w:val="000D771A"/>
    <w:rsid w:val="000F3D48"/>
    <w:rsid w:val="0011508C"/>
    <w:rsid w:val="001165B1"/>
    <w:rsid w:val="00143831"/>
    <w:rsid w:val="001702A1"/>
    <w:rsid w:val="001828F6"/>
    <w:rsid w:val="00185B20"/>
    <w:rsid w:val="001D1909"/>
    <w:rsid w:val="00246D3E"/>
    <w:rsid w:val="00252BBC"/>
    <w:rsid w:val="00271DA0"/>
    <w:rsid w:val="0028069D"/>
    <w:rsid w:val="00294A20"/>
    <w:rsid w:val="002A34FF"/>
    <w:rsid w:val="002C1794"/>
    <w:rsid w:val="0031276B"/>
    <w:rsid w:val="00322E56"/>
    <w:rsid w:val="00325730"/>
    <w:rsid w:val="00333908"/>
    <w:rsid w:val="00347D6F"/>
    <w:rsid w:val="00354DB0"/>
    <w:rsid w:val="003914D1"/>
    <w:rsid w:val="003B445C"/>
    <w:rsid w:val="003B71F0"/>
    <w:rsid w:val="003C78A5"/>
    <w:rsid w:val="004126DA"/>
    <w:rsid w:val="004174FF"/>
    <w:rsid w:val="004C0121"/>
    <w:rsid w:val="004C6C18"/>
    <w:rsid w:val="0051202C"/>
    <w:rsid w:val="00547571"/>
    <w:rsid w:val="005918E5"/>
    <w:rsid w:val="00650D41"/>
    <w:rsid w:val="006B09B2"/>
    <w:rsid w:val="006F5ACE"/>
    <w:rsid w:val="00741399"/>
    <w:rsid w:val="00744C3F"/>
    <w:rsid w:val="00746150"/>
    <w:rsid w:val="00761BD2"/>
    <w:rsid w:val="007A69C2"/>
    <w:rsid w:val="00803E48"/>
    <w:rsid w:val="008164F7"/>
    <w:rsid w:val="0089269D"/>
    <w:rsid w:val="0089572C"/>
    <w:rsid w:val="008B4121"/>
    <w:rsid w:val="008B5F44"/>
    <w:rsid w:val="008B60DE"/>
    <w:rsid w:val="008D1015"/>
    <w:rsid w:val="008E43C0"/>
    <w:rsid w:val="00943EB7"/>
    <w:rsid w:val="00967A70"/>
    <w:rsid w:val="00976124"/>
    <w:rsid w:val="00A14E86"/>
    <w:rsid w:val="00A44196"/>
    <w:rsid w:val="00A45E05"/>
    <w:rsid w:val="00A84423"/>
    <w:rsid w:val="00A9326D"/>
    <w:rsid w:val="00AB3176"/>
    <w:rsid w:val="00B25228"/>
    <w:rsid w:val="00B263E6"/>
    <w:rsid w:val="00B95964"/>
    <w:rsid w:val="00BB77B3"/>
    <w:rsid w:val="00BD005B"/>
    <w:rsid w:val="00C04BAD"/>
    <w:rsid w:val="00C104B4"/>
    <w:rsid w:val="00C13C1B"/>
    <w:rsid w:val="00C311C6"/>
    <w:rsid w:val="00C532A3"/>
    <w:rsid w:val="00C72DE9"/>
    <w:rsid w:val="00C7710B"/>
    <w:rsid w:val="00CA5C77"/>
    <w:rsid w:val="00CD064B"/>
    <w:rsid w:val="00CE66E9"/>
    <w:rsid w:val="00D0025B"/>
    <w:rsid w:val="00D15ED5"/>
    <w:rsid w:val="00D523E3"/>
    <w:rsid w:val="00D739BF"/>
    <w:rsid w:val="00D960D3"/>
    <w:rsid w:val="00DA20E3"/>
    <w:rsid w:val="00DA3325"/>
    <w:rsid w:val="00DB5BCB"/>
    <w:rsid w:val="00DD4623"/>
    <w:rsid w:val="00DD4665"/>
    <w:rsid w:val="00DE27EB"/>
    <w:rsid w:val="00E04FD8"/>
    <w:rsid w:val="00E20C8A"/>
    <w:rsid w:val="00E54E21"/>
    <w:rsid w:val="00E9160E"/>
    <w:rsid w:val="00EC0D85"/>
    <w:rsid w:val="00ED20BF"/>
    <w:rsid w:val="00EE2617"/>
    <w:rsid w:val="00F24484"/>
    <w:rsid w:val="00F427F7"/>
    <w:rsid w:val="00F4456A"/>
    <w:rsid w:val="00F8069D"/>
    <w:rsid w:val="00F87649"/>
    <w:rsid w:val="00FD6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o:colormru v:ext="edit" colors="#d80015,#3e3d40"/>
    </o:shapedefaults>
    <o:shapelayout v:ext="edit">
      <o:idmap v:ext="edit" data="2"/>
    </o:shapelayout>
  </w:shapeDefaults>
  <w:decimalSymbol w:val=","/>
  <w:listSeparator w:val=";"/>
  <w14:docId w14:val="3D3822FB"/>
  <w14:defaultImageDpi w14:val="300"/>
  <w15:docId w15:val="{F7A00167-FA94-40DE-835E-15E901993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en-US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34" w:qFormat="1"/>
    <w:lsdException w:name="Colorful Grid" w:uiPriority="73" w:qFormat="1"/>
    <w:lsdException w:name="Light Shading Accent 1" w:uiPriority="60" w:qFormat="1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/>
    <w:lsdException w:name="Colorful Shading Accent 6" w:uiPriority="7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  <w:lang w:val="de-DE"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D4623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DD4623"/>
    <w:rPr>
      <w:rFonts w:ascii="Lucida Grande" w:hAnsi="Lucida Grande" w:cs="Lucida Grande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DD4623"/>
    <w:pPr>
      <w:tabs>
        <w:tab w:val="center" w:pos="4153"/>
        <w:tab w:val="right" w:pos="8306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DD4623"/>
  </w:style>
  <w:style w:type="paragraph" w:styleId="Fuzeile">
    <w:name w:val="footer"/>
    <w:basedOn w:val="Standard"/>
    <w:link w:val="FuzeileZchn"/>
    <w:uiPriority w:val="99"/>
    <w:unhideWhenUsed/>
    <w:rsid w:val="00DD4623"/>
    <w:pPr>
      <w:tabs>
        <w:tab w:val="center" w:pos="4153"/>
        <w:tab w:val="right" w:pos="8306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DD4623"/>
  </w:style>
  <w:style w:type="paragraph" w:styleId="Listenabsatz">
    <w:name w:val="List Paragraph"/>
    <w:basedOn w:val="Standard"/>
    <w:uiPriority w:val="34"/>
    <w:qFormat/>
    <w:rsid w:val="00761BD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/>
    </w:rPr>
  </w:style>
  <w:style w:type="character" w:styleId="Seitenzahl">
    <w:name w:val="page number"/>
    <w:uiPriority w:val="99"/>
    <w:semiHidden/>
    <w:unhideWhenUsed/>
    <w:rsid w:val="00347D6F"/>
  </w:style>
  <w:style w:type="table" w:styleId="Tabellenraster">
    <w:name w:val="Table Grid"/>
    <w:basedOn w:val="NormaleTabelle"/>
    <w:uiPriority w:val="59"/>
    <w:rsid w:val="006B09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Standard"/>
    <w:uiPriority w:val="99"/>
    <w:semiHidden/>
    <w:unhideWhenUsed/>
    <w:rsid w:val="008E43C0"/>
    <w:pPr>
      <w:spacing w:before="100" w:beforeAutospacing="1" w:after="100" w:afterAutospacing="1"/>
    </w:pPr>
    <w:rPr>
      <w:rFonts w:ascii="Times New Roman" w:eastAsia="Times New Roman" w:hAnsi="Times New Roman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isc-hpc.com/submissions/workshop/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.shortcut-targets-by-id\0B92G7ChA0F8QRXdlZFBWcWV4WjQ\Internal\Corporate%20Identity\Letterheads\ISC%20High%20Performance\First%20Choice_FF%20DIN\ISC%20HP_Document_Template_FF%20DIN.dotx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ISC HP_Document_Template_FF DIN</Template>
  <TotalTime>0</TotalTime>
  <Pages>2</Pages>
  <Words>158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ISC High Performance</Company>
  <LinksUpToDate>false</LinksUpToDate>
  <CharactersWithSpaces>1157</CharactersWithSpaces>
  <SharedDoc>false</SharedDoc>
  <HLinks>
    <vt:vector size="6" baseType="variant">
      <vt:variant>
        <vt:i4>6815780</vt:i4>
      </vt:variant>
      <vt:variant>
        <vt:i4>-1</vt:i4>
      </vt:variant>
      <vt:variant>
        <vt:i4>2049</vt:i4>
      </vt:variant>
      <vt:variant>
        <vt:i4>1</vt:i4>
      </vt:variant>
      <vt:variant>
        <vt:lpwstr>logo_hp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</dc:creator>
  <cp:keywords/>
  <cp:lastModifiedBy>Isabel Gräbner</cp:lastModifiedBy>
  <cp:revision>6</cp:revision>
  <cp:lastPrinted>2026-08-19T09:59:00Z</cp:lastPrinted>
  <dcterms:created xsi:type="dcterms:W3CDTF">2026-09-17T09:25:00Z</dcterms:created>
  <dcterms:modified xsi:type="dcterms:W3CDTF">2026-10-09T07:36:00Z</dcterms:modified>
</cp:coreProperties>
</file>