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1374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60E23ABB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61F3FFDB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68AB7249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144C52C8" w14:textId="77777777" w:rsidR="00F8069D" w:rsidRPr="006B09B2" w:rsidRDefault="00F8069D" w:rsidP="00F8069D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7CB67" wp14:editId="0EC2EEA3">
                <wp:simplePos x="0" y="0"/>
                <wp:positionH relativeFrom="column">
                  <wp:posOffset>1371600</wp:posOffset>
                </wp:positionH>
                <wp:positionV relativeFrom="paragraph">
                  <wp:posOffset>40640</wp:posOffset>
                </wp:positionV>
                <wp:extent cx="3599815" cy="3599815"/>
                <wp:effectExtent l="0" t="2540" r="0" b="4445"/>
                <wp:wrapThrough wrapText="bothSides">
                  <wp:wrapPolygon edited="0">
                    <wp:start x="-57" y="0"/>
                    <wp:lineTo x="-57" y="21486"/>
                    <wp:lineTo x="21600" y="21486"/>
                    <wp:lineTo x="21600" y="0"/>
                    <wp:lineTo x="-57" y="0"/>
                  </wp:wrapPolygon>
                </wp:wrapThrough>
                <wp:docPr id="7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3599815"/>
                        </a:xfrm>
                        <a:prstGeom prst="rect">
                          <a:avLst/>
                        </a:prstGeom>
                        <a:solidFill>
                          <a:srgbClr val="D8001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1D18B" id="Rechteck 1" o:spid="_x0000_s1026" style="position:absolute;margin-left:108pt;margin-top:3.2pt;width:283.45pt;height:28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" fillcolor="#d80015" stroked="f">
                <w10:wrap type="through"/>
              </v:rect>
            </w:pict>
          </mc:Fallback>
        </mc:AlternateContent>
      </w:r>
      <w:r w:rsidRPr="006B09B2">
        <w:rPr>
          <w:rFonts w:ascii="Arial" w:hAnsi="Arial" w:cs="Arial"/>
          <w:lang w:val="en-US"/>
        </w:rPr>
        <w:tab/>
      </w:r>
    </w:p>
    <w:p w14:paraId="4F108A96" w14:textId="77777777" w:rsidR="00F8069D" w:rsidRPr="006B09B2" w:rsidRDefault="00F8069D" w:rsidP="00F8069D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989E0" wp14:editId="0B3B5798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3200400" cy="319532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19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1E887" w14:textId="4058F625" w:rsidR="00F8069D" w:rsidRDefault="00F8069D" w:rsidP="00F8069D">
                            <w:pP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 xml:space="preserve">Workshops with Proceedings: </w:t>
                            </w:r>
                          </w:p>
                          <w:p w14:paraId="6783A69D" w14:textId="77777777" w:rsidR="00F8069D" w:rsidRPr="00505AA7" w:rsidRDefault="00F8069D" w:rsidP="00F8069D">
                            <w:pP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</w:pPr>
                          </w:p>
                          <w:p w14:paraId="36723013" w14:textId="77777777" w:rsidR="00F8069D" w:rsidRPr="00505AA7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20"/>
                                <w:szCs w:val="64"/>
                                <w:lang w:val="en-US"/>
                              </w:rPr>
                            </w:pPr>
                          </w:p>
                          <w:p w14:paraId="11B23D61" w14:textId="77777777" w:rsidR="00F8069D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  <w:t>Submission Template</w:t>
                            </w:r>
                          </w:p>
                          <w:p w14:paraId="55AB291C" w14:textId="6E0F6B2D" w:rsidR="00F8069D" w:rsidRPr="00505AA7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  <w:t>ISC 202</w:t>
                            </w:r>
                            <w:r w:rsidR="00DB5BCB"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  <w:t>7</w:t>
                            </w:r>
                          </w:p>
                          <w:p w14:paraId="2254F9B4" w14:textId="77777777" w:rsidR="00F8069D" w:rsidRPr="006B09B2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989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26pt;margin-top:7.8pt;width:252pt;height:2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" filled="f" stroked="f">
                <v:textbox inset=",7.2pt,,7.2pt">
                  <w:txbxContent>
                    <w:p w14:paraId="17F1E887" w14:textId="4058F625" w:rsidR="00F8069D" w:rsidRDefault="00F8069D" w:rsidP="00F8069D">
                      <w:pP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</w:pPr>
                      <w: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  <w:t xml:space="preserve">Workshops with Proceedings: </w:t>
                      </w:r>
                    </w:p>
                    <w:p w14:paraId="6783A69D" w14:textId="77777777" w:rsidR="00F8069D" w:rsidRPr="00505AA7" w:rsidRDefault="00F8069D" w:rsidP="00F8069D">
                      <w:pP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</w:pPr>
                    </w:p>
                    <w:p w14:paraId="36723013" w14:textId="77777777" w:rsidR="00F8069D" w:rsidRPr="00505AA7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20"/>
                          <w:szCs w:val="64"/>
                          <w:lang w:val="en-US"/>
                        </w:rPr>
                      </w:pPr>
                    </w:p>
                    <w:p w14:paraId="11B23D61" w14:textId="77777777" w:rsidR="00F8069D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</w:pPr>
                      <w: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  <w:t>Submission Template</w:t>
                      </w:r>
                    </w:p>
                    <w:p w14:paraId="55AB291C" w14:textId="6E0F6B2D" w:rsidR="00F8069D" w:rsidRPr="00505AA7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</w:pPr>
                      <w: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  <w:t>ISC 202</w:t>
                      </w:r>
                      <w:r w:rsidR="00DB5BCB"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  <w:t>7</w:t>
                      </w:r>
                    </w:p>
                    <w:p w14:paraId="2254F9B4" w14:textId="77777777" w:rsidR="00F8069D" w:rsidRPr="006B09B2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A184B8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76D53B8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3831A19F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63121A44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488683CF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6B7B859F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CC21467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3C95A622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541343C9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021C6345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1618FB1A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5765CE4B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7A7E66A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F3F622C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3DA620F4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294B0AEE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3EEF2194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76E811CA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3FFF6938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4474667B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C0BBA" wp14:editId="437AD089">
                <wp:simplePos x="0" y="0"/>
                <wp:positionH relativeFrom="column">
                  <wp:posOffset>1602105</wp:posOffset>
                </wp:positionH>
                <wp:positionV relativeFrom="paragraph">
                  <wp:posOffset>133350</wp:posOffset>
                </wp:positionV>
                <wp:extent cx="3200400" cy="2063750"/>
                <wp:effectExtent l="0" t="0" r="0" b="0"/>
                <wp:wrapThrough wrapText="bothSides">
                  <wp:wrapPolygon edited="0">
                    <wp:start x="257" y="598"/>
                    <wp:lineTo x="257" y="20935"/>
                    <wp:lineTo x="21214" y="20935"/>
                    <wp:lineTo x="21214" y="598"/>
                    <wp:lineTo x="257" y="598"/>
                  </wp:wrapPolygon>
                </wp:wrapThrough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D99ED" w14:textId="4AE71858" w:rsidR="00F8069D" w:rsidRPr="00F8069D" w:rsidRDefault="00F8069D" w:rsidP="00F8069D">
                            <w:pPr>
                              <w:rPr>
                                <w:rFonts w:ascii="DIN Offc" w:hAnsi="DIN Offc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1276B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>A workshop with proceedings proposal should typically contain the following sections: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0BBA" id="Text Box 11" o:spid="_x0000_s1027" type="#_x0000_t202" style="position:absolute;margin-left:126.15pt;margin-top:10.5pt;width:252pt;height:1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" filled="f" stroked="f">
                <v:textbox inset=",7.2pt,,7.2pt">
                  <w:txbxContent>
                    <w:p w14:paraId="685D99ED" w14:textId="4AE71858" w:rsidR="00F8069D" w:rsidRPr="00F8069D" w:rsidRDefault="00F8069D" w:rsidP="00F8069D">
                      <w:pPr>
                        <w:rPr>
                          <w:rFonts w:ascii="DIN Offc" w:hAnsi="DIN Offc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31276B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>A workshop with proceedings proposal should typically contain the following sections: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EFC3F" wp14:editId="433FECFB">
                <wp:simplePos x="0" y="0"/>
                <wp:positionH relativeFrom="column">
                  <wp:posOffset>1373505</wp:posOffset>
                </wp:positionH>
                <wp:positionV relativeFrom="paragraph">
                  <wp:posOffset>19050</wp:posOffset>
                </wp:positionV>
                <wp:extent cx="3599815" cy="2336800"/>
                <wp:effectExtent l="0" t="0" r="635" b="6350"/>
                <wp:wrapThrough wrapText="bothSides">
                  <wp:wrapPolygon edited="0">
                    <wp:start x="0" y="0"/>
                    <wp:lineTo x="0" y="21483"/>
                    <wp:lineTo x="21490" y="21483"/>
                    <wp:lineTo x="21490" y="0"/>
                    <wp:lineTo x="0" y="0"/>
                  </wp:wrapPolygon>
                </wp:wrapThrough>
                <wp:docPr id="4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6800"/>
                        </a:xfrm>
                        <a:prstGeom prst="rect">
                          <a:avLst/>
                        </a:prstGeom>
                        <a:solidFill>
                          <a:srgbClr val="3E3D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67AFA" id="Rechteck 1" o:spid="_x0000_s1026" style="position:absolute;margin-left:108.15pt;margin-top:1.5pt;width:283.45pt;height:1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" fillcolor="#3e3d40" stroked="f">
                <w10:wrap type="through"/>
              </v:rect>
            </w:pict>
          </mc:Fallback>
        </mc:AlternateContent>
      </w:r>
    </w:p>
    <w:p w14:paraId="408C4E0E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619B52F7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1ECAAC71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1617050D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2D6FD578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2E4F10E8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35C4234F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3C9A6721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7E3F74E3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78C4EB40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52EA53B7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7B9CBAB9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0B81DDA2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428CCAA0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5609FC7B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0B4787E6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5E190612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12F91449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2AF3D771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1EEBFD6E" w14:textId="048FA52A" w:rsidR="0031276B" w:rsidRPr="0031276B" w:rsidRDefault="00F8069D" w:rsidP="0031276B">
      <w:pPr>
        <w:rPr>
          <w:rFonts w:ascii="DIN Offc" w:eastAsia="Times New Roman" w:hAnsi="DIN Offc" w:cs="DIN Offc"/>
          <w:lang w:val="en-US" w:eastAsia="de-DE"/>
        </w:rPr>
      </w:pPr>
      <w:r w:rsidRPr="00547571">
        <w:rPr>
          <w:rFonts w:ascii="Arial" w:hAnsi="Arial" w:cs="Arial"/>
          <w:b/>
          <w:color w:val="FF0000"/>
          <w:sz w:val="36"/>
          <w:szCs w:val="36"/>
          <w:lang w:val="en-US"/>
        </w:rPr>
        <w:br w:type="page"/>
      </w:r>
    </w:p>
    <w:p w14:paraId="5E6636EE" w14:textId="77777777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lastRenderedPageBreak/>
        <w:t>Name: </w:t>
      </w:r>
    </w:p>
    <w:p w14:paraId="12563DBA" w14:textId="77777777" w:rsidR="0031276B" w:rsidRPr="0031276B" w:rsidRDefault="0031276B" w:rsidP="00185B20">
      <w:pPr>
        <w:numPr>
          <w:ilvl w:val="1"/>
          <w:numId w:val="18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The short name of the workshop should be memorable and hopefully illustrative of what the workshop covers.</w:t>
      </w:r>
    </w:p>
    <w:p w14:paraId="118AC650" w14:textId="77777777" w:rsidR="0031276B" w:rsidRPr="0031276B" w:rsidRDefault="0031276B" w:rsidP="00185B20">
      <w:pPr>
        <w:numPr>
          <w:ilvl w:val="1"/>
          <w:numId w:val="18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edition number if it is a returning workshop</w:t>
      </w:r>
    </w:p>
    <w:p w14:paraId="13E6B851" w14:textId="15BFF8E1" w:rsidR="0031276B" w:rsidRPr="0031276B" w:rsidRDefault="0031276B" w:rsidP="00185B20">
      <w:pPr>
        <w:numPr>
          <w:ilvl w:val="1"/>
          <w:numId w:val="18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If the workshop used to be held with another conference (not ISC), explicitly state it.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1539B952" w14:textId="0FA496F9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Short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d</w:t>
      </w:r>
      <w:r w:rsidRPr="0031276B">
        <w:rPr>
          <w:rFonts w:ascii="DIN Offc" w:eastAsia="Times New Roman" w:hAnsi="DIN Offc" w:cs="DIN Offc"/>
          <w:color w:val="000000"/>
          <w:lang w:eastAsia="de-DE"/>
        </w:rPr>
        <w:t>escription</w:t>
      </w:r>
      <w:proofErr w:type="spellEnd"/>
    </w:p>
    <w:p w14:paraId="6287339D" w14:textId="77777777" w:rsidR="0031276B" w:rsidRPr="00185B20" w:rsidRDefault="0031276B" w:rsidP="00185B20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185B20">
        <w:rPr>
          <w:rFonts w:ascii="DIN Offc" w:eastAsia="Times New Roman" w:hAnsi="DIN Offc" w:cs="DIN Offc"/>
          <w:color w:val="000000"/>
          <w:lang w:val="en-US" w:eastAsia="de-DE"/>
        </w:rPr>
        <w:t>Mention the workshop scope</w:t>
      </w:r>
    </w:p>
    <w:p w14:paraId="77D3EA0B" w14:textId="00BB8132" w:rsidR="0031276B" w:rsidRPr="0031276B" w:rsidRDefault="0031276B" w:rsidP="00185B20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Make a list of topics of interest for the call for workshop papers.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17C6AA4D" w14:textId="2EEC2EA7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proofErr w:type="spellStart"/>
      <w:r w:rsidRPr="0031276B">
        <w:rPr>
          <w:rFonts w:ascii="DIN Offc" w:eastAsia="Times New Roman" w:hAnsi="DIN Offc" w:cs="DIN Offc"/>
          <w:color w:val="000000"/>
          <w:lang w:eastAsia="de-DE"/>
        </w:rPr>
        <w:t>Relevance</w:t>
      </w:r>
      <w:proofErr w:type="spellEnd"/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 and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w</w:t>
      </w:r>
      <w:r w:rsidRPr="0031276B">
        <w:rPr>
          <w:rFonts w:ascii="DIN Offc" w:eastAsia="Times New Roman" w:hAnsi="DIN Offc" w:cs="DIN Offc"/>
          <w:color w:val="000000"/>
          <w:lang w:eastAsia="de-DE"/>
        </w:rPr>
        <w:t>orkshop</w:t>
      </w:r>
      <w:proofErr w:type="spellEnd"/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g</w:t>
      </w:r>
      <w:r w:rsidRPr="0031276B">
        <w:rPr>
          <w:rFonts w:ascii="DIN Offc" w:eastAsia="Times New Roman" w:hAnsi="DIN Offc" w:cs="DIN Offc"/>
          <w:color w:val="000000"/>
          <w:lang w:eastAsia="de-DE"/>
        </w:rPr>
        <w:t>oals</w:t>
      </w:r>
      <w:proofErr w:type="spellEnd"/>
    </w:p>
    <w:p w14:paraId="3B7FFAA7" w14:textId="34580A25" w:rsidR="0031276B" w:rsidRPr="0031276B" w:rsidRDefault="0031276B" w:rsidP="00185B20">
      <w:pPr>
        <w:numPr>
          <w:ilvl w:val="1"/>
          <w:numId w:val="20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impact that the workshop will have on the community and the ISC audience.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37BFB8BA" w14:textId="1BA04C65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Target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a</w:t>
      </w:r>
      <w:r w:rsidRPr="0031276B">
        <w:rPr>
          <w:rFonts w:ascii="DIN Offc" w:eastAsia="Times New Roman" w:hAnsi="DIN Offc" w:cs="DIN Offc"/>
          <w:color w:val="000000"/>
          <w:lang w:eastAsia="de-DE"/>
        </w:rPr>
        <w:t>udience</w:t>
      </w:r>
      <w:proofErr w:type="spellEnd"/>
    </w:p>
    <w:p w14:paraId="511E8C2A" w14:textId="77777777" w:rsidR="0031276B" w:rsidRPr="0031276B" w:rsidRDefault="0031276B" w:rsidP="00185B20">
      <w:pPr>
        <w:numPr>
          <w:ilvl w:val="1"/>
          <w:numId w:val="21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type of audience the workshop is targeting - academic/industry/practitioners/students etc.</w:t>
      </w:r>
    </w:p>
    <w:p w14:paraId="1BF403DF" w14:textId="308A0303" w:rsidR="0031276B" w:rsidRPr="0031276B" w:rsidRDefault="0031276B" w:rsidP="00185B20">
      <w:pPr>
        <w:numPr>
          <w:ilvl w:val="1"/>
          <w:numId w:val="2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185B20">
        <w:rPr>
          <w:rFonts w:ascii="DIN Offc" w:eastAsia="Times New Roman" w:hAnsi="DIN Offc" w:cs="DIN Offc"/>
          <w:color w:val="000000"/>
          <w:lang w:val="en-US" w:eastAsia="de-DE"/>
        </w:rPr>
        <w:t>Mention expected audience numbers.</w:t>
      </w:r>
      <w:r w:rsidRPr="00185B20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7B4548F7" w14:textId="77777777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>Papers</w:t>
      </w:r>
    </w:p>
    <w:p w14:paraId="106F60BE" w14:textId="2824E29E" w:rsidR="0031276B" w:rsidRPr="0031276B" w:rsidRDefault="0031276B" w:rsidP="00185B20">
      <w:pPr>
        <w:numPr>
          <w:ilvl w:val="1"/>
          <w:numId w:val="22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How many </w:t>
      </w:r>
      <w:r w:rsidR="00EE2617">
        <w:rPr>
          <w:rFonts w:ascii="DIN Offc" w:eastAsia="Times New Roman" w:hAnsi="DIN Offc" w:cs="DIN Offc"/>
          <w:color w:val="000000"/>
          <w:lang w:val="en-US" w:eastAsia="de-DE"/>
        </w:rPr>
        <w:t>regular and short papers will the workshop accept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.</w:t>
      </w:r>
    </w:p>
    <w:p w14:paraId="2D80E420" w14:textId="4B54CDA4" w:rsidR="00EE2617" w:rsidRDefault="0031276B" w:rsidP="00185B20">
      <w:pPr>
        <w:ind w:left="1440"/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Keep in mind the page limits</w:t>
      </w:r>
      <w:r w:rsidR="00EE2617">
        <w:rPr>
          <w:rFonts w:ascii="DIN Offc" w:eastAsia="Times New Roman" w:hAnsi="DIN Offc" w:cs="DIN Offc"/>
          <w:color w:val="000000"/>
          <w:lang w:val="en-US" w:eastAsia="de-DE"/>
        </w:rPr>
        <w:t xml:space="preserve"> (</w:t>
      </w:r>
      <w:r w:rsidR="00EE2617" w:rsidRPr="00EE2617">
        <w:rPr>
          <w:rFonts w:ascii="DIN Offc" w:eastAsia="Times New Roman" w:hAnsi="DIN Offc" w:cs="DIN Offc"/>
          <w:color w:val="000000"/>
          <w:lang w:val="en-US" w:eastAsia="de-DE"/>
        </w:rPr>
        <w:t>regular workshop paper: 7–10 pages</w:t>
      </w:r>
      <w:r w:rsidR="00EE2617">
        <w:rPr>
          <w:rFonts w:ascii="DIN Offc" w:eastAsia="Times New Roman" w:hAnsi="DIN Offc" w:cs="DIN Offc"/>
          <w:color w:val="000000"/>
          <w:lang w:val="en-US" w:eastAsia="de-DE"/>
        </w:rPr>
        <w:t xml:space="preserve">; </w:t>
      </w:r>
      <w:r w:rsidR="00EE2617" w:rsidRPr="00EE2617">
        <w:rPr>
          <w:rFonts w:ascii="DIN Offc" w:eastAsia="Times New Roman" w:hAnsi="DIN Offc" w:cs="DIN Offc"/>
          <w:color w:val="000000"/>
          <w:lang w:val="en-US" w:eastAsia="de-DE"/>
        </w:rPr>
        <w:t>short workshop paper: 4–6 pages</w:t>
      </w:r>
      <w:r w:rsidR="00EE2617">
        <w:rPr>
          <w:rFonts w:ascii="DIN Offc" w:eastAsia="Times New Roman" w:hAnsi="DIN Offc" w:cs="DIN Offc"/>
          <w:color w:val="000000"/>
          <w:lang w:val="en-US" w:eastAsia="de-DE"/>
        </w:rPr>
        <w:t xml:space="preserve"> – references excluded.)</w:t>
      </w:r>
    </w:p>
    <w:p w14:paraId="1BDF2381" w14:textId="43BA806D" w:rsidR="0031276B" w:rsidRPr="00C13C1B" w:rsidRDefault="00C13C1B" w:rsidP="00C13C1B">
      <w:pPr>
        <w:ind w:left="1440"/>
        <w:textAlignment w:val="baseline"/>
        <w:rPr>
          <w:rFonts w:ascii="DIN Offc" w:eastAsia="Times New Roman" w:hAnsi="DIN Offc" w:cs="DIN Offc"/>
          <w:i/>
          <w:iCs/>
          <w:color w:val="000000"/>
          <w:lang w:val="en-US" w:eastAsia="de-DE"/>
        </w:rPr>
      </w:pPr>
      <w:r w:rsidRPr="00C13C1B">
        <w:rPr>
          <w:rFonts w:ascii="DIN Offc" w:eastAsia="Times New Roman" w:hAnsi="DIN Offc" w:cs="DIN Offc"/>
          <w:i/>
          <w:iCs/>
          <w:color w:val="000000"/>
          <w:lang w:val="en-US" w:eastAsia="de-DE"/>
        </w:rPr>
        <w:t xml:space="preserve">Please note: </w:t>
      </w:r>
      <w:r>
        <w:rPr>
          <w:rFonts w:ascii="DIN Offc" w:eastAsia="Times New Roman" w:hAnsi="DIN Offc" w:cs="DIN Offc"/>
          <w:i/>
          <w:iCs/>
          <w:color w:val="000000"/>
          <w:lang w:val="en-US" w:eastAsia="de-DE"/>
        </w:rPr>
        <w:t>e</w:t>
      </w:r>
      <w:r w:rsidR="00EE2617" w:rsidRPr="00C13C1B">
        <w:rPr>
          <w:rFonts w:ascii="DIN Offc" w:eastAsia="Times New Roman" w:hAnsi="DIN Offc" w:cs="DIN Offc"/>
          <w:i/>
          <w:iCs/>
          <w:color w:val="000000"/>
          <w:lang w:val="en-US" w:eastAsia="de-DE"/>
        </w:rPr>
        <w:t>ach workshop with proceedings must submit at least three regular papers.</w:t>
      </w:r>
      <w:r w:rsidR="0031276B" w:rsidRPr="00C13C1B">
        <w:rPr>
          <w:rFonts w:ascii="DIN Offc" w:eastAsia="Times New Roman" w:hAnsi="DIN Offc" w:cs="DIN Offc"/>
          <w:i/>
          <w:iCs/>
          <w:color w:val="000000"/>
          <w:lang w:val="en-US" w:eastAsia="de-DE"/>
        </w:rPr>
        <w:br/>
      </w:r>
    </w:p>
    <w:p w14:paraId="5A61D478" w14:textId="311D0131" w:rsid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>Agenda</w:t>
      </w:r>
      <w:r w:rsidR="00C13C1B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r w:rsidRPr="0031276B">
        <w:rPr>
          <w:rFonts w:ascii="DIN Offc" w:eastAsia="Times New Roman" w:hAnsi="DIN Offc" w:cs="DIN Offc"/>
          <w:color w:val="000000"/>
          <w:lang w:eastAsia="de-DE"/>
        </w:rPr>
        <w:t>/</w:t>
      </w:r>
      <w:r w:rsidR="00C13C1B">
        <w:rPr>
          <w:rFonts w:ascii="DIN Offc" w:eastAsia="Times New Roman" w:hAnsi="DIN Offc" w:cs="DIN Offc"/>
          <w:color w:val="000000"/>
          <w:lang w:eastAsia="de-DE"/>
        </w:rPr>
        <w:t xml:space="preserve"> p</w:t>
      </w: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lanned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s</w:t>
      </w:r>
      <w:r w:rsidRPr="0031276B">
        <w:rPr>
          <w:rFonts w:ascii="DIN Offc" w:eastAsia="Times New Roman" w:hAnsi="DIN Offc" w:cs="DIN Offc"/>
          <w:color w:val="000000"/>
          <w:lang w:eastAsia="de-DE"/>
        </w:rPr>
        <w:t>chedule</w:t>
      </w:r>
      <w:proofErr w:type="spellEnd"/>
    </w:p>
    <w:p w14:paraId="16658F2C" w14:textId="77777777" w:rsidR="00DB5BCB" w:rsidRPr="00DB5BCB" w:rsidRDefault="00DB5BCB" w:rsidP="00DB5BCB">
      <w:pPr>
        <w:ind w:left="720"/>
        <w:textAlignment w:val="baseline"/>
        <w:rPr>
          <w:rFonts w:ascii="DIN Offc" w:eastAsia="Times New Roman" w:hAnsi="DIN Offc" w:cs="DIN Offc"/>
          <w:i/>
          <w:iCs/>
          <w:color w:val="000000"/>
          <w:lang w:val="en-US" w:eastAsia="de-DE"/>
        </w:rPr>
      </w:pPr>
      <w:r w:rsidRPr="00DB5BCB">
        <w:rPr>
          <w:rFonts w:ascii="DIN Offc" w:eastAsia="Times New Roman" w:hAnsi="DIN Offc" w:cs="DIN Offc"/>
          <w:i/>
          <w:iCs/>
          <w:color w:val="000000"/>
          <w:lang w:val="en-US" w:eastAsia="de-DE"/>
        </w:rPr>
        <w:t xml:space="preserve">Please note: </w:t>
      </w:r>
    </w:p>
    <w:p w14:paraId="63A15DA6" w14:textId="0831E2A8" w:rsidR="00DB5BCB" w:rsidRPr="00DB5BCB" w:rsidRDefault="00DB5BCB" w:rsidP="00DB5BCB">
      <w:pPr>
        <w:ind w:left="720"/>
        <w:textAlignment w:val="baseline"/>
        <w:rPr>
          <w:rFonts w:ascii="DIN Offc" w:eastAsia="Times New Roman" w:hAnsi="DIN Offc" w:cs="DIN Offc"/>
          <w:i/>
          <w:iCs/>
          <w:color w:val="000000"/>
          <w:lang w:val="en-US" w:eastAsia="de-DE"/>
        </w:rPr>
      </w:pPr>
      <w:r w:rsidRPr="00DB5BCB">
        <w:rPr>
          <w:rFonts w:ascii="DIN Offc" w:eastAsia="Times New Roman" w:hAnsi="DIN Offc" w:cs="DIN Offc"/>
          <w:i/>
          <w:iCs/>
          <w:color w:val="000000"/>
          <w:lang w:val="en-US" w:eastAsia="de-DE"/>
        </w:rPr>
        <w:t xml:space="preserve">Organizers do not need to fill every minute of the program. Workshops that </w:t>
      </w:r>
      <w:r w:rsidR="00EE2617" w:rsidRPr="00EE2617">
        <w:rPr>
          <w:rFonts w:ascii="DIN Offc" w:eastAsia="Times New Roman" w:hAnsi="DIN Offc" w:cs="DIN Offc"/>
          <w:i/>
          <w:iCs/>
          <w:color w:val="000000"/>
          <w:lang w:val="en-US" w:eastAsia="de-DE"/>
        </w:rPr>
        <w:t>allow for interaction with the audience</w:t>
      </w:r>
      <w:r w:rsidR="00EE2617">
        <w:rPr>
          <w:rFonts w:ascii="DIN Offc" w:eastAsia="Times New Roman" w:hAnsi="DIN Offc" w:cs="DIN Offc"/>
          <w:i/>
          <w:iCs/>
          <w:color w:val="000000"/>
          <w:lang w:val="en-US" w:eastAsia="de-DE"/>
        </w:rPr>
        <w:t xml:space="preserve"> </w:t>
      </w:r>
      <w:r w:rsidRPr="00DB5BCB">
        <w:rPr>
          <w:rFonts w:ascii="DIN Offc" w:eastAsia="Times New Roman" w:hAnsi="DIN Offc" w:cs="DIN Offc"/>
          <w:i/>
          <w:iCs/>
          <w:color w:val="000000"/>
          <w:lang w:val="en-US" w:eastAsia="de-DE"/>
        </w:rPr>
        <w:t>can be more successful than a dense program.</w:t>
      </w:r>
    </w:p>
    <w:p w14:paraId="7620D9CE" w14:textId="75B3B0EE" w:rsidR="0031276B" w:rsidRPr="0031276B" w:rsidRDefault="0031276B" w:rsidP="00185B20">
      <w:pPr>
        <w:numPr>
          <w:ilvl w:val="1"/>
          <w:numId w:val="23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What will the workshop program look like? In addition to paper presentations, do you plan to hold some keynotes, invited talks, panels, discussion</w:t>
      </w:r>
      <w:r w:rsidR="00185B20">
        <w:rPr>
          <w:rFonts w:ascii="DIN Offc" w:eastAsia="Times New Roman" w:hAnsi="DIN Offc" w:cs="DIN Offc"/>
          <w:color w:val="000000"/>
          <w:lang w:val="en-US" w:eastAsia="de-DE"/>
        </w:rPr>
        <w:t>s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 with the audience? </w:t>
      </w:r>
      <w:r w:rsidR="00DB5BCB" w:rsidRPr="00DB5BCB">
        <w:rPr>
          <w:rFonts w:ascii="DIN Offc" w:eastAsia="Times New Roman" w:hAnsi="DIN Offc" w:cs="DIN Offc"/>
          <w:color w:val="000000"/>
          <w:lang w:val="en-US" w:eastAsia="de-DE"/>
        </w:rPr>
        <w:t>Interactive content is strongly encouraged.</w:t>
      </w:r>
    </w:p>
    <w:p w14:paraId="6550A859" w14:textId="77777777" w:rsidR="0031276B" w:rsidRPr="0031276B" w:rsidRDefault="0031276B" w:rsidP="00185B20">
      <w:pPr>
        <w:numPr>
          <w:ilvl w:val="3"/>
          <w:numId w:val="13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Please list the names of intended speakers (tentative).</w:t>
      </w:r>
    </w:p>
    <w:p w14:paraId="6257498D" w14:textId="274835D2" w:rsidR="00EE2617" w:rsidRPr="00185B20" w:rsidRDefault="0031276B" w:rsidP="00185B20">
      <w:pPr>
        <w:numPr>
          <w:ilvl w:val="1"/>
          <w:numId w:val="23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Plan the half-day or full-day workshop agenda from the timings given on the </w:t>
      </w:r>
      <w:r>
        <w:fldChar w:fldCharType="begin"/>
      </w:r>
      <w:r w:rsidRPr="00D739BF">
        <w:rPr>
          <w:lang w:val="en-US"/>
        </w:rPr>
        <w:instrText>HYPERLINK "https://isc-hpc.com/submissions/workshop/"</w:instrText>
      </w:r>
      <w:r>
        <w:fldChar w:fldCharType="separate"/>
      </w:r>
      <w:r w:rsidRPr="00185B20">
        <w:rPr>
          <w:rFonts w:ascii="DIN Offc" w:eastAsia="Times New Roman" w:hAnsi="DIN Offc" w:cs="DIN Offc"/>
          <w:color w:val="000000"/>
          <w:lang w:val="en-US" w:eastAsia="de-DE"/>
        </w:rPr>
        <w:t>ISC website.</w:t>
      </w:r>
      <w:r w:rsidR="00DB5BCB" w:rsidRPr="00185B20">
        <w:rPr>
          <w:rFonts w:ascii="DIN Offc" w:eastAsia="Times New Roman" w:hAnsi="DIN Offc" w:cs="DIN Offc"/>
          <w:color w:val="000000"/>
          <w:lang w:val="en-US" w:eastAsia="de-DE"/>
        </w:rPr>
        <w:t xml:space="preserve"> 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  <w:r>
        <w:fldChar w:fldCharType="end"/>
      </w:r>
    </w:p>
    <w:p w14:paraId="18457B74" w14:textId="77777777" w:rsidR="00EE2617" w:rsidRPr="00EE2617" w:rsidRDefault="00EE2617">
      <w:pPr>
        <w:rPr>
          <w:lang w:val="en-US"/>
        </w:rPr>
      </w:pPr>
      <w:r w:rsidRPr="00EE2617">
        <w:rPr>
          <w:lang w:val="en-US"/>
        </w:rPr>
        <w:br w:type="page"/>
      </w:r>
    </w:p>
    <w:p w14:paraId="49ADA3A7" w14:textId="4399B985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lastRenderedPageBreak/>
        <w:t xml:space="preserve">Planned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t</w:t>
      </w:r>
      <w:r w:rsidRPr="0031276B">
        <w:rPr>
          <w:rFonts w:ascii="DIN Offc" w:eastAsia="Times New Roman" w:hAnsi="DIN Offc" w:cs="DIN Offc"/>
          <w:color w:val="000000"/>
          <w:lang w:eastAsia="de-DE"/>
        </w:rPr>
        <w:t>imeline</w:t>
      </w:r>
      <w:proofErr w:type="spellEnd"/>
      <w:r w:rsidR="00C13C1B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r w:rsidRPr="0031276B">
        <w:rPr>
          <w:rFonts w:ascii="DIN Offc" w:eastAsia="Times New Roman" w:hAnsi="DIN Offc" w:cs="DIN Offc"/>
          <w:color w:val="000000"/>
          <w:lang w:eastAsia="de-DE"/>
        </w:rPr>
        <w:t>/</w:t>
      </w:r>
      <w:r w:rsidR="00C13C1B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proofErr w:type="spellStart"/>
      <w:r w:rsidR="00C13C1B">
        <w:rPr>
          <w:rFonts w:ascii="DIN Offc" w:eastAsia="Times New Roman" w:hAnsi="DIN Offc" w:cs="DIN Offc"/>
          <w:color w:val="000000"/>
          <w:lang w:eastAsia="de-DE"/>
        </w:rPr>
        <w:t>p</w:t>
      </w:r>
      <w:r w:rsidRPr="0031276B">
        <w:rPr>
          <w:rFonts w:ascii="DIN Offc" w:eastAsia="Times New Roman" w:hAnsi="DIN Offc" w:cs="DIN Offc"/>
          <w:color w:val="000000"/>
          <w:lang w:eastAsia="de-DE"/>
        </w:rPr>
        <w:t>roposed</w:t>
      </w:r>
      <w:proofErr w:type="spellEnd"/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proofErr w:type="spellStart"/>
      <w:r w:rsidRPr="0031276B">
        <w:rPr>
          <w:rFonts w:ascii="DIN Offc" w:eastAsia="Times New Roman" w:hAnsi="DIN Offc" w:cs="DIN Offc"/>
          <w:color w:val="000000"/>
          <w:lang w:eastAsia="de-DE"/>
        </w:rPr>
        <w:t>dates</w:t>
      </w:r>
      <w:proofErr w:type="spellEnd"/>
      <w:r w:rsidRPr="0031276B">
        <w:rPr>
          <w:rFonts w:ascii="DIN Offc" w:eastAsia="Times New Roman" w:hAnsi="DIN Offc" w:cs="DIN Offc"/>
          <w:color w:val="000000"/>
          <w:lang w:eastAsia="de-DE"/>
        </w:rPr>
        <w:t>: </w:t>
      </w:r>
    </w:p>
    <w:p w14:paraId="256C1A0E" w14:textId="77777777" w:rsidR="0031276B" w:rsidRPr="0031276B" w:rsidRDefault="0031276B" w:rsidP="00A45E05">
      <w:pPr>
        <w:numPr>
          <w:ilvl w:val="1"/>
          <w:numId w:val="24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Deadline for abstracts/full papers, </w:t>
      </w:r>
    </w:p>
    <w:p w14:paraId="3F306380" w14:textId="77777777" w:rsidR="0031276B" w:rsidRPr="0031276B" w:rsidRDefault="0031276B" w:rsidP="00003726">
      <w:pPr>
        <w:numPr>
          <w:ilvl w:val="3"/>
          <w:numId w:val="16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Opportunity for deadline extension (and if yes, how long)</w:t>
      </w:r>
    </w:p>
    <w:p w14:paraId="1850BE8E" w14:textId="77777777" w:rsidR="00322E56" w:rsidRDefault="0031276B">
      <w:pPr>
        <w:numPr>
          <w:ilvl w:val="1"/>
          <w:numId w:val="17"/>
        </w:numPr>
        <w:ind w:left="1440" w:hanging="360"/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Time allocated for reviews, when decisions will be sent to authors (including shepherding/rebuttal/</w:t>
      </w:r>
      <w:proofErr w:type="spellStart"/>
      <w:r w:rsidRPr="0031276B">
        <w:rPr>
          <w:rFonts w:ascii="DIN Offc" w:eastAsia="Times New Roman" w:hAnsi="DIN Offc" w:cs="DIN Offc"/>
          <w:color w:val="000000"/>
          <w:lang w:val="en-US" w:eastAsia="de-DE"/>
        </w:rPr>
        <w:t>etc</w:t>
      </w:r>
      <w:proofErr w:type="spellEnd"/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 periods if relevant)</w:t>
      </w:r>
    </w:p>
    <w:p w14:paraId="6DB7DDDF" w14:textId="7D5A3E3D" w:rsidR="00322E56" w:rsidRPr="00003726" w:rsidRDefault="00322E56" w:rsidP="00003726">
      <w:pPr>
        <w:numPr>
          <w:ilvl w:val="3"/>
          <w:numId w:val="16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003726">
        <w:rPr>
          <w:rFonts w:ascii="DIN Offc" w:eastAsia="Times New Roman" w:hAnsi="DIN Offc" w:cs="DIN Offc"/>
          <w:color w:val="000000"/>
          <w:lang w:val="en-US" w:eastAsia="de-DE"/>
        </w:rPr>
        <w:t>The latest date for workshop paper acceptance notifications through workshop organizers is April 9, 2027</w:t>
      </w:r>
    </w:p>
    <w:p w14:paraId="0BF5F0BE" w14:textId="77777777" w:rsidR="00322E56" w:rsidRPr="00003726" w:rsidRDefault="00322E56" w:rsidP="00003726">
      <w:pPr>
        <w:numPr>
          <w:ilvl w:val="3"/>
          <w:numId w:val="16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003726">
        <w:rPr>
          <w:rFonts w:ascii="DIN Offc" w:eastAsia="Times New Roman" w:hAnsi="DIN Offc" w:cs="DIN Offc"/>
          <w:color w:val="000000"/>
          <w:lang w:val="en-US" w:eastAsia="de-DE"/>
        </w:rPr>
        <w:t xml:space="preserve">Keep in mind the </w:t>
      </w:r>
      <w:r w:rsidR="0031276B" w:rsidRPr="00003726">
        <w:rPr>
          <w:rFonts w:ascii="DIN Offc" w:eastAsia="Times New Roman" w:hAnsi="DIN Offc" w:cs="DIN Offc"/>
          <w:color w:val="000000"/>
          <w:lang w:val="en-US" w:eastAsia="de-DE"/>
        </w:rPr>
        <w:t xml:space="preserve">camera-ready papers </w:t>
      </w:r>
      <w:r w:rsidRPr="00003726">
        <w:rPr>
          <w:rFonts w:ascii="DIN Offc" w:eastAsia="Times New Roman" w:hAnsi="DIN Offc" w:cs="DIN Offc"/>
          <w:color w:val="000000"/>
          <w:lang w:val="en-US" w:eastAsia="de-DE"/>
        </w:rPr>
        <w:t>deadline: April 23, 2027</w:t>
      </w:r>
    </w:p>
    <w:p w14:paraId="6DA56860" w14:textId="622242A0" w:rsidR="0031276B" w:rsidRPr="0031276B" w:rsidRDefault="0031276B" w:rsidP="0031276B">
      <w:pPr>
        <w:rPr>
          <w:rFonts w:ascii="DIN Offc" w:eastAsia="Times New Roman" w:hAnsi="DIN Offc" w:cs="DIN Offc"/>
          <w:lang w:val="en-US" w:eastAsia="de-DE"/>
        </w:rPr>
      </w:pPr>
    </w:p>
    <w:p w14:paraId="5CBBB523" w14:textId="2820E53F" w:rsidR="0031276B" w:rsidRPr="0031276B" w:rsidRDefault="0031276B">
      <w:pPr>
        <w:numPr>
          <w:ilvl w:val="0"/>
          <w:numId w:val="15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Submission </w:t>
      </w:r>
      <w:proofErr w:type="spellStart"/>
      <w:r w:rsidRPr="0031276B">
        <w:rPr>
          <w:rFonts w:ascii="DIN Offc" w:eastAsia="Times New Roman" w:hAnsi="DIN Offc" w:cs="DIN Offc"/>
          <w:color w:val="000000"/>
          <w:lang w:eastAsia="de-DE"/>
        </w:rPr>
        <w:t>system</w:t>
      </w:r>
      <w:proofErr w:type="spellEnd"/>
      <w:r>
        <w:rPr>
          <w:rFonts w:ascii="DIN Offc" w:eastAsia="Times New Roman" w:hAnsi="DIN Offc" w:cs="DIN Offc"/>
          <w:color w:val="000000"/>
          <w:lang w:eastAsia="de-DE"/>
        </w:rPr>
        <w:t>:</w:t>
      </w:r>
    </w:p>
    <w:p w14:paraId="10BB18D9" w14:textId="264CFC9F" w:rsid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Please confirm that you are aware that the use of </w:t>
      </w:r>
      <w:proofErr w:type="spellStart"/>
      <w:r w:rsidR="00322E56">
        <w:rPr>
          <w:rFonts w:ascii="DIN Offc" w:eastAsia="Times New Roman" w:hAnsi="DIN Offc" w:cs="DIN Offc"/>
          <w:color w:val="000000"/>
          <w:lang w:val="en-US" w:eastAsia="de-DE"/>
        </w:rPr>
        <w:t>L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inklings</w:t>
      </w:r>
      <w:proofErr w:type="spellEnd"/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 for submissions is mandatory for all ISC workshops </w:t>
      </w:r>
      <w:r w:rsidR="00322E56">
        <w:rPr>
          <w:rFonts w:ascii="DIN Offc" w:eastAsia="Times New Roman" w:hAnsi="DIN Offc" w:cs="DIN Offc"/>
          <w:color w:val="000000"/>
          <w:lang w:val="en-US" w:eastAsia="de-DE"/>
        </w:rPr>
        <w:t>with proceedings published with FGCS (Elsevier)</w:t>
      </w:r>
      <w:r w:rsidR="00003726">
        <w:rPr>
          <w:rFonts w:ascii="DIN Offc" w:eastAsia="Times New Roman" w:hAnsi="DIN Offc" w:cs="DIN Offc"/>
          <w:color w:val="000000"/>
          <w:lang w:val="en-US" w:eastAsia="de-DE"/>
        </w:rPr>
        <w:t xml:space="preserve"> 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this year.</w:t>
      </w:r>
      <w:r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406D7A4B" w14:textId="18BA5EE6" w:rsidR="0031276B" w:rsidRPr="0031276B" w:rsidRDefault="0031276B" w:rsidP="00003726">
      <w:pPr>
        <w:numPr>
          <w:ilvl w:val="0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Previous </w:t>
      </w:r>
      <w:r w:rsidR="00C13C1B">
        <w:rPr>
          <w:rFonts w:ascii="DIN Offc" w:eastAsia="Times New Roman" w:hAnsi="DIN Offc" w:cs="DIN Offc"/>
          <w:color w:val="000000"/>
          <w:lang w:val="en-US" w:eastAsia="de-DE"/>
        </w:rPr>
        <w:t>e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ditions of the </w:t>
      </w:r>
      <w:r w:rsidR="00C13C1B">
        <w:rPr>
          <w:rFonts w:ascii="DIN Offc" w:eastAsia="Times New Roman" w:hAnsi="DIN Offc" w:cs="DIN Offc"/>
          <w:color w:val="000000"/>
          <w:lang w:val="en-US" w:eastAsia="de-DE"/>
        </w:rPr>
        <w:t>w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orkshop (if returning workshop)</w:t>
      </w:r>
    </w:p>
    <w:p w14:paraId="42F95C46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attendance observed in past editions.</w:t>
      </w:r>
    </w:p>
    <w:p w14:paraId="7355B8C7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countries from where papers have been submitted. </w:t>
      </w:r>
    </w:p>
    <w:p w14:paraId="3A9E91D8" w14:textId="08F69B31" w:rsid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How many papers were accepted in each of the previous editions? And how many submissions were received?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704DE681" w14:textId="1ED696E2" w:rsidR="0031276B" w:rsidRPr="0031276B" w:rsidRDefault="0031276B" w:rsidP="00003726">
      <w:pPr>
        <w:numPr>
          <w:ilvl w:val="0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Advertising </w:t>
      </w:r>
      <w:r w:rsidR="00C13C1B">
        <w:rPr>
          <w:rFonts w:ascii="DIN Offc" w:eastAsia="Times New Roman" w:hAnsi="DIN Offc" w:cs="DIN Offc"/>
          <w:color w:val="000000"/>
          <w:lang w:val="en-US" w:eastAsia="de-DE"/>
        </w:rPr>
        <w:t>p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lan</w:t>
      </w:r>
    </w:p>
    <w:p w14:paraId="7790D74C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how you would advertise the workshop Call for papers and Call for participation.</w:t>
      </w:r>
    </w:p>
    <w:p w14:paraId="0AA0894E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Which mailing lists, social media handles will be used?</w:t>
      </w:r>
    </w:p>
    <w:p w14:paraId="4BC03134" w14:textId="77AC6B82" w:rsid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link to the website if already created.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272C76C0" w14:textId="52F6C14B" w:rsidR="0031276B" w:rsidRPr="0031276B" w:rsidRDefault="0031276B" w:rsidP="00003726">
      <w:pPr>
        <w:numPr>
          <w:ilvl w:val="0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Proposed program committee (and who has confirmed already)</w:t>
      </w:r>
    </w:p>
    <w:p w14:paraId="6FD47BF0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You should try to have a diverse mix of early career, mid-career and experienced professionals in the committee.</w:t>
      </w:r>
    </w:p>
    <w:p w14:paraId="45A39E5F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Have people from different institutions (academic, labs, industries).</w:t>
      </w:r>
    </w:p>
    <w:p w14:paraId="30FF89D7" w14:textId="2CA549B9" w:rsid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Be mindful of diversity on different fronts (gender, nationality, </w:t>
      </w:r>
      <w:proofErr w:type="spellStart"/>
      <w:r w:rsidRPr="0031276B">
        <w:rPr>
          <w:rFonts w:ascii="DIN Offc" w:eastAsia="Times New Roman" w:hAnsi="DIN Offc" w:cs="DIN Offc"/>
          <w:color w:val="000000"/>
          <w:lang w:val="en-US" w:eastAsia="de-DE"/>
        </w:rPr>
        <w:t>etc</w:t>
      </w:r>
      <w:proofErr w:type="spellEnd"/>
      <w:r w:rsidRPr="0031276B">
        <w:rPr>
          <w:rFonts w:ascii="DIN Offc" w:eastAsia="Times New Roman" w:hAnsi="DIN Offc" w:cs="DIN Offc"/>
          <w:color w:val="000000"/>
          <w:lang w:val="en-US" w:eastAsia="de-DE"/>
        </w:rPr>
        <w:t>).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5657C316" w14:textId="42141D34" w:rsidR="0031276B" w:rsidRPr="0031276B" w:rsidRDefault="0031276B" w:rsidP="00003726">
      <w:pPr>
        <w:numPr>
          <w:ilvl w:val="0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Organizing committee members</w:t>
      </w:r>
    </w:p>
    <w:p w14:paraId="7FE415DB" w14:textId="55DA432E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General Chair(s)</w:t>
      </w:r>
      <w:r w:rsidR="00322E56">
        <w:rPr>
          <w:rFonts w:ascii="DIN Offc" w:eastAsia="Times New Roman" w:hAnsi="DIN Offc" w:cs="DIN Offc"/>
          <w:color w:val="000000"/>
          <w:lang w:val="en-US" w:eastAsia="de-DE"/>
        </w:rPr>
        <w:t xml:space="preserve"> - Main contacts for communication with ISC</w:t>
      </w:r>
    </w:p>
    <w:p w14:paraId="6C275DDB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Program Chair(s)</w:t>
      </w:r>
    </w:p>
    <w:p w14:paraId="3D487898" w14:textId="77777777" w:rsidR="0031276B" w:rsidRP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Publicity Chair </w:t>
      </w:r>
    </w:p>
    <w:p w14:paraId="13A72928" w14:textId="77777777" w:rsidR="00F8069D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Web Chair</w:t>
      </w:r>
    </w:p>
    <w:p w14:paraId="672B48B5" w14:textId="0EE2ADF0" w:rsidR="0031276B" w:rsidRDefault="0031276B" w:rsidP="00003726">
      <w:pPr>
        <w:numPr>
          <w:ilvl w:val="1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>Steering Committee (</w:t>
      </w:r>
      <w:proofErr w:type="spellStart"/>
      <w:r w:rsidRPr="0031276B">
        <w:rPr>
          <w:rFonts w:ascii="DIN Offc" w:eastAsia="Times New Roman" w:hAnsi="DIN Offc" w:cs="DIN Offc"/>
          <w:color w:val="000000"/>
          <w:lang w:eastAsia="de-DE"/>
        </w:rPr>
        <w:t>if</w:t>
      </w:r>
      <w:proofErr w:type="spellEnd"/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proofErr w:type="spellStart"/>
      <w:r w:rsidRPr="0031276B">
        <w:rPr>
          <w:rFonts w:ascii="DIN Offc" w:eastAsia="Times New Roman" w:hAnsi="DIN Offc" w:cs="DIN Offc"/>
          <w:color w:val="000000"/>
          <w:lang w:eastAsia="de-DE"/>
        </w:rPr>
        <w:t>any</w:t>
      </w:r>
      <w:proofErr w:type="spellEnd"/>
      <w:r w:rsidRPr="0031276B">
        <w:rPr>
          <w:rFonts w:ascii="DIN Offc" w:eastAsia="Times New Roman" w:hAnsi="DIN Offc" w:cs="DIN Offc"/>
          <w:color w:val="000000"/>
          <w:lang w:eastAsia="de-DE"/>
        </w:rPr>
        <w:t>)</w:t>
      </w:r>
      <w:r w:rsidRPr="0031276B">
        <w:rPr>
          <w:rFonts w:ascii="DIN Offc" w:eastAsia="Times New Roman" w:hAnsi="DIN Offc" w:cs="DIN Offc"/>
          <w:color w:val="000000"/>
          <w:lang w:eastAsia="de-DE"/>
        </w:rPr>
        <w:br/>
      </w:r>
    </w:p>
    <w:p w14:paraId="029126D8" w14:textId="74D80B61" w:rsidR="0031276B" w:rsidRPr="0031276B" w:rsidRDefault="0031276B" w:rsidP="00003726">
      <w:pPr>
        <w:numPr>
          <w:ilvl w:val="0"/>
          <w:numId w:val="2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Short (300-ish word) bios for the organizer(s)</w:t>
      </w:r>
    </w:p>
    <w:p w14:paraId="3DC275F4" w14:textId="31501600" w:rsidR="008E43C0" w:rsidRPr="00322E56" w:rsidRDefault="0031276B" w:rsidP="00322E56">
      <w:pPr>
        <w:ind w:firstLine="720"/>
        <w:rPr>
          <w:rFonts w:ascii="DIN Offc" w:eastAsia="Times New Roman" w:hAnsi="DIN Offc" w:cs="DIN Offc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It should demonstrate why you are the right person to organize this workshop.</w:t>
      </w:r>
    </w:p>
    <w:sectPr w:rsidR="008E43C0" w:rsidRPr="00322E56" w:rsidSect="001165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075" w:right="1077" w:bottom="1440" w:left="1077" w:header="289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BBA8D" w14:textId="77777777" w:rsidR="003B445C" w:rsidRDefault="003B445C" w:rsidP="00062934">
      <w:r>
        <w:separator/>
      </w:r>
    </w:p>
  </w:endnote>
  <w:endnote w:type="continuationSeparator" w:id="0">
    <w:p w14:paraId="2CCBF44B" w14:textId="77777777" w:rsidR="003B445C" w:rsidRDefault="003B445C" w:rsidP="0006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Calibri"/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1E3A" w14:textId="77777777" w:rsidR="00E20C8A" w:rsidRDefault="00E20C8A" w:rsidP="00E20C8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C1794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43AF84C4" w14:textId="77777777" w:rsidR="00E20C8A" w:rsidRPr="00803E48" w:rsidRDefault="00E20C8A" w:rsidP="00E20C8A">
    <w:pPr>
      <w:pStyle w:val="Fuzeile"/>
      <w:tabs>
        <w:tab w:val="clear" w:pos="4153"/>
        <w:tab w:val="clear" w:pos="8306"/>
        <w:tab w:val="center" w:pos="5017"/>
        <w:tab w:val="right" w:pos="10035"/>
      </w:tabs>
      <w:ind w:right="360"/>
      <w:rPr>
        <w:lang w:val="en-US"/>
      </w:rPr>
    </w:pPr>
    <w:r w:rsidRPr="00803E48">
      <w:rPr>
        <w:lang w:val="en-US"/>
      </w:rPr>
      <w:t>[Type text]</w:t>
    </w:r>
    <w:r w:rsidRPr="00803E48">
      <w:rPr>
        <w:lang w:val="en-US"/>
      </w:rPr>
      <w:tab/>
      <w:t>[Type text]</w:t>
    </w:r>
    <w:r w:rsidRPr="00803E48">
      <w:rPr>
        <w:lang w:val="en-US"/>
      </w:rPr>
      <w:tab/>
      <w:t>[Type text][Type text]</w:t>
    </w:r>
    <w:r w:rsidRPr="00803E48">
      <w:rPr>
        <w:lang w:val="en-US"/>
      </w:rPr>
      <w:tab/>
      <w:t>[Type text]</w:t>
    </w:r>
    <w:r w:rsidRPr="00803E48">
      <w:rPr>
        <w:lang w:val="en-US"/>
      </w:rP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D5D7" w14:textId="77777777" w:rsidR="00E20C8A" w:rsidRPr="00D960D3" w:rsidRDefault="00E20C8A" w:rsidP="00E20C8A">
    <w:pPr>
      <w:pStyle w:val="Fuzeile"/>
      <w:framePr w:wrap="around" w:vAnchor="text" w:hAnchor="margin" w:xAlign="right" w:y="1"/>
      <w:rPr>
        <w:rStyle w:val="Seitenzahl"/>
        <w:rFonts w:ascii="DIN Offc" w:hAnsi="DIN Offc" w:cs="Arial"/>
        <w:color w:val="3E3D40"/>
        <w:sz w:val="20"/>
        <w:lang w:val="en-US"/>
      </w:rPr>
    </w:pPr>
    <w:r w:rsidRPr="004C6C18">
      <w:rPr>
        <w:rStyle w:val="Seitenzahl"/>
        <w:rFonts w:ascii="DIN Offc" w:hAnsi="DIN Offc" w:cs="Arial"/>
        <w:color w:val="3E3D40"/>
        <w:sz w:val="20"/>
      </w:rPr>
      <w:fldChar w:fldCharType="begin"/>
    </w:r>
    <w:r w:rsidR="002C1794" w:rsidRPr="004174FF">
      <w:rPr>
        <w:rStyle w:val="Seitenzahl"/>
        <w:rFonts w:ascii="DIN Offc" w:hAnsi="DIN Offc" w:cs="Arial"/>
        <w:color w:val="3E3D40"/>
        <w:sz w:val="20"/>
        <w:lang w:val="en-US"/>
      </w:rPr>
      <w:instrText>PAGE</w:instrText>
    </w:r>
    <w:r w:rsidRPr="004174FF">
      <w:rPr>
        <w:rStyle w:val="Seitenzahl"/>
        <w:rFonts w:ascii="DIN Offc" w:hAnsi="DIN Offc" w:cs="Arial"/>
        <w:color w:val="3E3D40"/>
        <w:sz w:val="20"/>
        <w:lang w:val="en-US"/>
      </w:rPr>
      <w:instrText xml:space="preserve">  </w:instrText>
    </w:r>
    <w:r w:rsidRPr="004C6C18">
      <w:rPr>
        <w:rStyle w:val="Seitenzahl"/>
        <w:rFonts w:ascii="DIN Offc" w:hAnsi="DIN Offc" w:cs="Arial"/>
        <w:color w:val="3E3D40"/>
        <w:sz w:val="20"/>
      </w:rPr>
      <w:fldChar w:fldCharType="separate"/>
    </w:r>
    <w:r w:rsidR="004C6C18" w:rsidRPr="00D960D3">
      <w:rPr>
        <w:rStyle w:val="Seitenzahl"/>
        <w:rFonts w:ascii="DIN Offc" w:hAnsi="DIN Offc" w:cs="Arial"/>
        <w:noProof/>
        <w:color w:val="3E3D40"/>
        <w:sz w:val="20"/>
        <w:lang w:val="en-US"/>
      </w:rPr>
      <w:t>2</w:t>
    </w:r>
    <w:r w:rsidRPr="004C6C18">
      <w:rPr>
        <w:rStyle w:val="Seitenzahl"/>
        <w:rFonts w:ascii="DIN Offc" w:hAnsi="DIN Offc" w:cs="Arial"/>
        <w:color w:val="3E3D40"/>
        <w:sz w:val="20"/>
      </w:rPr>
      <w:fldChar w:fldCharType="end"/>
    </w:r>
  </w:p>
  <w:p w14:paraId="1EDA7DE3" w14:textId="225B7255" w:rsidR="00E20C8A" w:rsidRPr="004C6C18" w:rsidRDefault="008B60DE" w:rsidP="00E20C8A">
    <w:pPr>
      <w:pStyle w:val="Fuzeile"/>
      <w:ind w:right="360"/>
      <w:rPr>
        <w:rFonts w:ascii="DIN Offc" w:hAnsi="DIN Offc" w:cs="Arial"/>
        <w:color w:val="3E3D40"/>
        <w:sz w:val="20"/>
        <w:lang w:val="en-US"/>
      </w:rPr>
    </w:pPr>
    <w:r w:rsidRPr="004C6C18">
      <w:rPr>
        <w:rFonts w:ascii="DIN Offc" w:hAnsi="DIN Offc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13E756CA" wp14:editId="2CF93B48">
              <wp:simplePos x="0" y="0"/>
              <wp:positionH relativeFrom="column">
                <wp:posOffset>0</wp:posOffset>
              </wp:positionH>
              <wp:positionV relativeFrom="paragraph">
                <wp:posOffset>-86360</wp:posOffset>
              </wp:positionV>
              <wp:extent cx="6177915" cy="0"/>
              <wp:effectExtent l="25400" t="27940" r="32385" b="35560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D8001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8E712" id="Gerade Verbindung 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.8pt" to="486.45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" strokecolor="#d80015" strokeweight="1.75pt"/>
          </w:pict>
        </mc:Fallback>
      </mc:AlternateContent>
    </w:r>
    <w:r w:rsidR="00744C3F">
      <w:rPr>
        <w:rFonts w:ascii="DIN Offc" w:hAnsi="DIN Offc" w:cs="Arial"/>
        <w:color w:val="3E3D40"/>
        <w:sz w:val="20"/>
        <w:lang w:val="en-US"/>
      </w:rPr>
      <w:t>ISC 202</w:t>
    </w:r>
    <w:r w:rsidR="00DB5BCB">
      <w:rPr>
        <w:rFonts w:ascii="DIN Offc" w:hAnsi="DIN Offc" w:cs="Arial"/>
        <w:color w:val="3E3D40"/>
        <w:sz w:val="20"/>
        <w:lang w:val="en-US"/>
      </w:rPr>
      <w:t>7</w:t>
    </w:r>
    <w:r w:rsidR="00744C3F">
      <w:rPr>
        <w:rFonts w:ascii="DIN Offc" w:hAnsi="DIN Offc" w:cs="Arial"/>
        <w:color w:val="3E3D40"/>
        <w:sz w:val="20"/>
        <w:lang w:val="en-US"/>
      </w:rPr>
      <w:t xml:space="preserve"> W</w:t>
    </w:r>
    <w:r w:rsidR="00F8069D">
      <w:rPr>
        <w:rFonts w:ascii="DIN Offc" w:hAnsi="DIN Offc" w:cs="Arial"/>
        <w:color w:val="3E3D40"/>
        <w:sz w:val="20"/>
        <w:lang w:val="en-US"/>
      </w:rPr>
      <w:t>orkshop with Proceedings Submission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A859" w14:textId="77777777" w:rsidR="001165B1" w:rsidRDefault="001165B1">
    <w:pPr>
      <w:pStyle w:val="Fuzeile"/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1A9DC" wp14:editId="0D6E3F15">
              <wp:simplePos x="0" y="0"/>
              <wp:positionH relativeFrom="column">
                <wp:posOffset>0</wp:posOffset>
              </wp:positionH>
              <wp:positionV relativeFrom="paragraph">
                <wp:posOffset>-27940</wp:posOffset>
              </wp:positionV>
              <wp:extent cx="6177915" cy="0"/>
              <wp:effectExtent l="0" t="0" r="19685" b="25400"/>
              <wp:wrapNone/>
              <wp:docPr id="1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D8001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D024D0" id="Gerade Verbindung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pt" to="486.4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" strokecolor="#d80015" strokeweight="1.7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5675" w14:textId="77777777" w:rsidR="003B445C" w:rsidRDefault="003B445C" w:rsidP="00062934">
      <w:r>
        <w:separator/>
      </w:r>
    </w:p>
  </w:footnote>
  <w:footnote w:type="continuationSeparator" w:id="0">
    <w:p w14:paraId="5AA03A95" w14:textId="77777777" w:rsidR="003B445C" w:rsidRDefault="003B445C" w:rsidP="00062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C6FC" w14:textId="77777777" w:rsidR="00E20C8A" w:rsidRPr="00803E48" w:rsidRDefault="00E20C8A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lang w:val="en-US"/>
      </w:rPr>
    </w:pPr>
    <w:r w:rsidRPr="00803E48">
      <w:rPr>
        <w:lang w:val="en-US"/>
      </w:rPr>
      <w:t>[Type text]</w:t>
    </w:r>
    <w:r w:rsidRPr="00803E48">
      <w:rPr>
        <w:lang w:val="en-US"/>
      </w:rPr>
      <w:tab/>
      <w:t>[Type text]</w:t>
    </w:r>
    <w:r w:rsidRPr="00803E48">
      <w:rPr>
        <w:lang w:val="en-US"/>
      </w:rPr>
      <w:tab/>
      <w:t>[Type text]</w:t>
    </w:r>
  </w:p>
  <w:p w14:paraId="3ACE76EE" w14:textId="77777777" w:rsidR="00E20C8A" w:rsidRPr="00803E48" w:rsidRDefault="00E20C8A">
    <w:pPr>
      <w:pStyle w:val="Kopfzeil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2874" w14:textId="3E311BA1" w:rsidR="00E20C8A" w:rsidRDefault="00E20C8A" w:rsidP="00062934">
    <w:pPr>
      <w:pStyle w:val="Kopfzeile"/>
      <w:tabs>
        <w:tab w:val="clear" w:pos="4153"/>
        <w:tab w:val="clear" w:pos="8306"/>
        <w:tab w:val="left" w:pos="142"/>
        <w:tab w:val="center" w:pos="4770"/>
        <w:tab w:val="right" w:pos="9540"/>
      </w:tabs>
      <w:rPr>
        <w:noProof/>
        <w:lang w:val="en-US"/>
      </w:rPr>
    </w:pPr>
    <w:r>
      <w:tab/>
    </w:r>
    <w:r>
      <w:tab/>
    </w:r>
    <w:r>
      <w:rPr>
        <w:noProof/>
        <w:lang w:val="en-US"/>
      </w:rPr>
      <w:tab/>
    </w:r>
  </w:p>
  <w:p w14:paraId="5B52C52D" w14:textId="0EF6FE30" w:rsidR="00E20C8A" w:rsidRDefault="00DB5BCB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noProof/>
        <w:lang w:val="en-US"/>
      </w:rPr>
    </w:pPr>
    <w:r>
      <w:rPr>
        <w:noProof/>
        <w:lang w:eastAsia="de-DE"/>
      </w:rPr>
      <w:drawing>
        <wp:anchor distT="0" distB="0" distL="114300" distR="114300" simplePos="0" relativeHeight="251680256" behindDoc="0" locked="0" layoutInCell="1" allowOverlap="1" wp14:anchorId="4D9FA875" wp14:editId="44E65442">
          <wp:simplePos x="0" y="0"/>
          <wp:positionH relativeFrom="column">
            <wp:posOffset>4457700</wp:posOffset>
          </wp:positionH>
          <wp:positionV relativeFrom="page">
            <wp:posOffset>487188</wp:posOffset>
          </wp:positionV>
          <wp:extent cx="1504800" cy="489600"/>
          <wp:effectExtent l="0" t="0" r="635" b="5715"/>
          <wp:wrapNone/>
          <wp:docPr id="1242477888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878269" name="Grafik 17108782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6343CA" w14:textId="0C0B0C4E" w:rsidR="00E20C8A" w:rsidRDefault="00E20C8A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noProof/>
        <w:lang w:val="en-US"/>
      </w:rPr>
    </w:pPr>
  </w:p>
  <w:p w14:paraId="282C5A33" w14:textId="7E6783D5" w:rsidR="00E20C8A" w:rsidRDefault="00E20C8A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noProof/>
        <w:lang w:val="en-US"/>
      </w:rPr>
    </w:pPr>
  </w:p>
  <w:p w14:paraId="488D2ABF" w14:textId="2DF5D9C6" w:rsidR="00E20C8A" w:rsidRDefault="00E20C8A">
    <w:pPr>
      <w:pStyle w:val="Kopfzeile"/>
      <w:rPr>
        <w:noProof/>
        <w:lang w:val="en-US"/>
      </w:rPr>
    </w:pPr>
  </w:p>
  <w:p w14:paraId="6AADC184" w14:textId="77777777" w:rsidR="00E20C8A" w:rsidRDefault="00E20C8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BACA" w14:textId="6CB72FC2" w:rsidR="001165B1" w:rsidRDefault="00DB5BC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8208" behindDoc="0" locked="0" layoutInCell="1" allowOverlap="1" wp14:anchorId="4610943B" wp14:editId="7EF734F2">
          <wp:simplePos x="0" y="0"/>
          <wp:positionH relativeFrom="column">
            <wp:posOffset>3932555</wp:posOffset>
          </wp:positionH>
          <wp:positionV relativeFrom="paragraph">
            <wp:posOffset>318135</wp:posOffset>
          </wp:positionV>
          <wp:extent cx="2170800" cy="705600"/>
          <wp:effectExtent l="0" t="0" r="1270" b="0"/>
          <wp:wrapNone/>
          <wp:docPr id="1710878269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878269" name="Grafik 17108782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0800" cy="70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EE4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2647BE"/>
    <w:multiLevelType w:val="multilevel"/>
    <w:tmpl w:val="0684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717F8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5894160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31A32FA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38F236B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D8E1674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69567BB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66272778"/>
    <w:multiLevelType w:val="multilevel"/>
    <w:tmpl w:val="D6DEC3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787509360">
    <w:abstractNumId w:val="1"/>
  </w:num>
  <w:num w:numId="2" w16cid:durableId="287207629">
    <w:abstractNumId w:val="1"/>
    <w:lvlOverride w:ilvl="1">
      <w:lvl w:ilvl="1">
        <w:numFmt w:val="lowerLetter"/>
        <w:lvlText w:val="%2."/>
        <w:lvlJc w:val="left"/>
      </w:lvl>
    </w:lvlOverride>
  </w:num>
  <w:num w:numId="3" w16cid:durableId="1011100513">
    <w:abstractNumId w:val="1"/>
    <w:lvlOverride w:ilvl="1">
      <w:lvl w:ilvl="1">
        <w:numFmt w:val="lowerLetter"/>
        <w:lvlText w:val="%2."/>
        <w:lvlJc w:val="left"/>
      </w:lvl>
    </w:lvlOverride>
  </w:num>
  <w:num w:numId="4" w16cid:durableId="1779911183">
    <w:abstractNumId w:val="1"/>
    <w:lvlOverride w:ilvl="2">
      <w:lvl w:ilvl="2">
        <w:numFmt w:val="lowerRoman"/>
        <w:lvlText w:val="%3."/>
        <w:lvlJc w:val="right"/>
      </w:lvl>
    </w:lvlOverride>
  </w:num>
  <w:num w:numId="5" w16cid:durableId="1260606320">
    <w:abstractNumId w:val="1"/>
    <w:lvlOverride w:ilvl="1">
      <w:lvl w:ilvl="1">
        <w:numFmt w:val="lowerLetter"/>
        <w:lvlText w:val="%2."/>
        <w:lvlJc w:val="left"/>
      </w:lvl>
    </w:lvlOverride>
  </w:num>
  <w:num w:numId="6" w16cid:durableId="2104841602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706640777">
    <w:abstractNumId w:val="1"/>
    <w:lvlOverride w:ilvl="1">
      <w:lvl w:ilvl="1">
        <w:numFmt w:val="lowerLetter"/>
        <w:lvlText w:val="%2."/>
        <w:lvlJc w:val="left"/>
      </w:lvl>
    </w:lvlOverride>
  </w:num>
  <w:num w:numId="8" w16cid:durableId="377627759">
    <w:abstractNumId w:val="1"/>
    <w:lvlOverride w:ilvl="1">
      <w:lvl w:ilvl="1">
        <w:numFmt w:val="lowerLetter"/>
        <w:lvlText w:val="%2."/>
        <w:lvlJc w:val="left"/>
      </w:lvl>
    </w:lvlOverride>
  </w:num>
  <w:num w:numId="9" w16cid:durableId="157892470">
    <w:abstractNumId w:val="1"/>
    <w:lvlOverride w:ilvl="1">
      <w:lvl w:ilvl="1">
        <w:numFmt w:val="lowerLetter"/>
        <w:lvlText w:val="%2."/>
        <w:lvlJc w:val="left"/>
      </w:lvl>
    </w:lvlOverride>
  </w:num>
  <w:num w:numId="10" w16cid:durableId="162480634">
    <w:abstractNumId w:val="1"/>
    <w:lvlOverride w:ilvl="1">
      <w:lvl w:ilvl="1">
        <w:numFmt w:val="lowerLetter"/>
        <w:lvlText w:val="%2."/>
        <w:lvlJc w:val="left"/>
      </w:lvl>
    </w:lvlOverride>
  </w:num>
  <w:num w:numId="11" w16cid:durableId="671370584">
    <w:abstractNumId w:val="1"/>
    <w:lvlOverride w:ilvl="2">
      <w:lvl w:ilvl="2">
        <w:numFmt w:val="lowerRoman"/>
        <w:lvlText w:val="%3."/>
        <w:lvlJc w:val="right"/>
      </w:lvl>
    </w:lvlOverride>
  </w:num>
  <w:num w:numId="12" w16cid:durableId="652491729">
    <w:abstractNumId w:val="1"/>
    <w:lvlOverride w:ilvl="1">
      <w:lvl w:ilvl="1">
        <w:numFmt w:val="lowerLetter"/>
        <w:lvlText w:val="%2."/>
        <w:lvlJc w:val="left"/>
      </w:lvl>
    </w:lvlOverride>
  </w:num>
  <w:num w:numId="13" w16cid:durableId="84503400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4" w16cid:durableId="1859198105">
    <w:abstractNumId w:val="1"/>
    <w:lvlOverride w:ilvl="1">
      <w:lvl w:ilvl="1">
        <w:numFmt w:val="lowerLetter"/>
        <w:lvlText w:val="%2."/>
        <w:lvlJc w:val="left"/>
      </w:lvl>
    </w:lvlOverride>
  </w:num>
  <w:num w:numId="15" w16cid:durableId="867066862">
    <w:abstractNumId w:val="1"/>
    <w:lvlOverride w:ilvl="1">
      <w:lvl w:ilvl="1">
        <w:numFmt w:val="lowerLetter"/>
        <w:lvlText w:val="%2."/>
        <w:lvlJc w:val="left"/>
      </w:lvl>
    </w:lvlOverride>
  </w:num>
  <w:num w:numId="16" w16cid:durableId="145405665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7" w16cid:durableId="1027099647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8" w16cid:durableId="954363922">
    <w:abstractNumId w:val="3"/>
  </w:num>
  <w:num w:numId="19" w16cid:durableId="1829858132">
    <w:abstractNumId w:val="5"/>
  </w:num>
  <w:num w:numId="20" w16cid:durableId="212692493">
    <w:abstractNumId w:val="6"/>
  </w:num>
  <w:num w:numId="21" w16cid:durableId="1013455662">
    <w:abstractNumId w:val="2"/>
  </w:num>
  <w:num w:numId="22" w16cid:durableId="1320961349">
    <w:abstractNumId w:val="7"/>
  </w:num>
  <w:num w:numId="23" w16cid:durableId="1667584688">
    <w:abstractNumId w:val="4"/>
  </w:num>
  <w:num w:numId="24" w16cid:durableId="994335392">
    <w:abstractNumId w:val="0"/>
  </w:num>
  <w:num w:numId="25" w16cid:durableId="184104205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d80015,#3e3d4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B2"/>
    <w:rsid w:val="00003726"/>
    <w:rsid w:val="00006446"/>
    <w:rsid w:val="00062934"/>
    <w:rsid w:val="0006438A"/>
    <w:rsid w:val="00086285"/>
    <w:rsid w:val="000B59BA"/>
    <w:rsid w:val="000D5B9A"/>
    <w:rsid w:val="000D771A"/>
    <w:rsid w:val="000F3D48"/>
    <w:rsid w:val="001165B1"/>
    <w:rsid w:val="001828F6"/>
    <w:rsid w:val="00185B20"/>
    <w:rsid w:val="001D1909"/>
    <w:rsid w:val="00246D3E"/>
    <w:rsid w:val="00271DA0"/>
    <w:rsid w:val="0028069D"/>
    <w:rsid w:val="002A34FF"/>
    <w:rsid w:val="002C1794"/>
    <w:rsid w:val="0031276B"/>
    <w:rsid w:val="00322E56"/>
    <w:rsid w:val="00325730"/>
    <w:rsid w:val="00333908"/>
    <w:rsid w:val="00347D6F"/>
    <w:rsid w:val="00354DB0"/>
    <w:rsid w:val="003914D1"/>
    <w:rsid w:val="003B445C"/>
    <w:rsid w:val="003C78A5"/>
    <w:rsid w:val="004126DA"/>
    <w:rsid w:val="004174FF"/>
    <w:rsid w:val="004C0121"/>
    <w:rsid w:val="004C6C18"/>
    <w:rsid w:val="0051202C"/>
    <w:rsid w:val="00547571"/>
    <w:rsid w:val="005918E5"/>
    <w:rsid w:val="00650D41"/>
    <w:rsid w:val="006B09B2"/>
    <w:rsid w:val="006F5ACE"/>
    <w:rsid w:val="00741399"/>
    <w:rsid w:val="00744C3F"/>
    <w:rsid w:val="00746150"/>
    <w:rsid w:val="00761BD2"/>
    <w:rsid w:val="007A69C2"/>
    <w:rsid w:val="00803E48"/>
    <w:rsid w:val="008164F7"/>
    <w:rsid w:val="0089269D"/>
    <w:rsid w:val="0089572C"/>
    <w:rsid w:val="008B5F44"/>
    <w:rsid w:val="008B60DE"/>
    <w:rsid w:val="008D1015"/>
    <w:rsid w:val="008E43C0"/>
    <w:rsid w:val="00943EB7"/>
    <w:rsid w:val="00967A70"/>
    <w:rsid w:val="00976124"/>
    <w:rsid w:val="00A14E86"/>
    <w:rsid w:val="00A45E05"/>
    <w:rsid w:val="00A84423"/>
    <w:rsid w:val="00A9326D"/>
    <w:rsid w:val="00B25228"/>
    <w:rsid w:val="00B263E6"/>
    <w:rsid w:val="00B95964"/>
    <w:rsid w:val="00C04BAD"/>
    <w:rsid w:val="00C13C1B"/>
    <w:rsid w:val="00C311C6"/>
    <w:rsid w:val="00C532A3"/>
    <w:rsid w:val="00C72DE9"/>
    <w:rsid w:val="00C7710B"/>
    <w:rsid w:val="00CA5C77"/>
    <w:rsid w:val="00CD064B"/>
    <w:rsid w:val="00CE66E9"/>
    <w:rsid w:val="00D0025B"/>
    <w:rsid w:val="00D15ED5"/>
    <w:rsid w:val="00D523E3"/>
    <w:rsid w:val="00D739BF"/>
    <w:rsid w:val="00D960D3"/>
    <w:rsid w:val="00DA20E3"/>
    <w:rsid w:val="00DA3325"/>
    <w:rsid w:val="00DB5BCB"/>
    <w:rsid w:val="00DD4623"/>
    <w:rsid w:val="00DD4665"/>
    <w:rsid w:val="00DE27EB"/>
    <w:rsid w:val="00E04FD8"/>
    <w:rsid w:val="00E20C8A"/>
    <w:rsid w:val="00E54E21"/>
    <w:rsid w:val="00E9160E"/>
    <w:rsid w:val="00EC0D85"/>
    <w:rsid w:val="00ED20BF"/>
    <w:rsid w:val="00EE2617"/>
    <w:rsid w:val="00F24484"/>
    <w:rsid w:val="00F427F7"/>
    <w:rsid w:val="00F8069D"/>
    <w:rsid w:val="00F87649"/>
    <w:rsid w:val="00F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80015,#3e3d40"/>
    </o:shapedefaults>
    <o:shapelayout v:ext="edit">
      <o:idmap v:ext="edit" data="2"/>
    </o:shapelayout>
  </w:shapeDefaults>
  <w:decimalSymbol w:val=","/>
  <w:listSeparator w:val=";"/>
  <w14:docId w14:val="3D3822FB"/>
  <w14:defaultImageDpi w14:val="300"/>
  <w15:docId w15:val="{F7A00167-FA94-40DE-835E-15E90199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462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D4623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D462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D4623"/>
  </w:style>
  <w:style w:type="paragraph" w:styleId="Fuzeile">
    <w:name w:val="footer"/>
    <w:basedOn w:val="Standard"/>
    <w:link w:val="FuzeileZchn"/>
    <w:uiPriority w:val="99"/>
    <w:unhideWhenUsed/>
    <w:rsid w:val="00DD462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D4623"/>
  </w:style>
  <w:style w:type="paragraph" w:styleId="Listenabsatz">
    <w:name w:val="List Paragraph"/>
    <w:basedOn w:val="Standard"/>
    <w:uiPriority w:val="34"/>
    <w:qFormat/>
    <w:rsid w:val="00761B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Seitenzahl">
    <w:name w:val="page number"/>
    <w:uiPriority w:val="99"/>
    <w:semiHidden/>
    <w:unhideWhenUsed/>
    <w:rsid w:val="00347D6F"/>
  </w:style>
  <w:style w:type="table" w:styleId="Tabellenraster">
    <w:name w:val="Table Grid"/>
    <w:basedOn w:val="NormaleTabelle"/>
    <w:uiPriority w:val="59"/>
    <w:rsid w:val="006B0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E43C0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0B92G7ChA0F8QRXdlZFBWcWV4WjQ\Internal\Corporate%20Identity\Letterheads\ISC%20High%20Performance\First%20Choice_FF%20DIN\ISC%20HP_Document_Template_FF%20DI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ISC HP_Document_Template_FF DIN</Template>
  <TotalTime>0</TotalTime>
  <Pages>3</Pages>
  <Words>451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ISC High Performance</Company>
  <LinksUpToDate>false</LinksUpToDate>
  <CharactersWithSpaces>3290</CharactersWithSpaces>
  <SharedDoc>false</SharedDoc>
  <HLinks>
    <vt:vector size="6" baseType="variant">
      <vt:variant>
        <vt:i4>6815780</vt:i4>
      </vt:variant>
      <vt:variant>
        <vt:i4>-1</vt:i4>
      </vt:variant>
      <vt:variant>
        <vt:i4>2049</vt:i4>
      </vt:variant>
      <vt:variant>
        <vt:i4>1</vt:i4>
      </vt:variant>
      <vt:variant>
        <vt:lpwstr>logo_hp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</dc:creator>
  <cp:keywords/>
  <cp:lastModifiedBy>Isabel Gräbner</cp:lastModifiedBy>
  <cp:revision>7</cp:revision>
  <cp:lastPrinted>2026-08-19T09:59:00Z</cp:lastPrinted>
  <dcterms:created xsi:type="dcterms:W3CDTF">2025-09-09T07:43:00Z</dcterms:created>
  <dcterms:modified xsi:type="dcterms:W3CDTF">2026-08-19T10:58:00Z</dcterms:modified>
</cp:coreProperties>
</file>