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71374" w14:textId="77777777" w:rsidR="00F8069D" w:rsidRPr="006B09B2" w:rsidRDefault="00F8069D" w:rsidP="00F8069D">
      <w:pPr>
        <w:rPr>
          <w:rFonts w:ascii="Arial" w:hAnsi="Arial" w:cs="Arial"/>
          <w:lang w:val="en-US"/>
        </w:rPr>
      </w:pPr>
    </w:p>
    <w:p w14:paraId="60E23ABB" w14:textId="77777777" w:rsidR="00F8069D" w:rsidRPr="006B09B2" w:rsidRDefault="00F8069D" w:rsidP="00F8069D">
      <w:pPr>
        <w:rPr>
          <w:rFonts w:ascii="Arial" w:hAnsi="Arial" w:cs="Arial"/>
          <w:lang w:val="en-US"/>
        </w:rPr>
      </w:pPr>
    </w:p>
    <w:p w14:paraId="61F3FFDB" w14:textId="77777777" w:rsidR="00F8069D" w:rsidRPr="006B09B2" w:rsidRDefault="00F8069D" w:rsidP="00F8069D">
      <w:pPr>
        <w:rPr>
          <w:rFonts w:ascii="Arial" w:hAnsi="Arial" w:cs="Arial"/>
          <w:lang w:val="en-US"/>
        </w:rPr>
      </w:pPr>
    </w:p>
    <w:p w14:paraId="68AB7249" w14:textId="77777777" w:rsidR="00F8069D" w:rsidRPr="006B09B2" w:rsidRDefault="00F8069D" w:rsidP="00F8069D">
      <w:pPr>
        <w:rPr>
          <w:rFonts w:ascii="Arial" w:hAnsi="Arial" w:cs="Arial"/>
          <w:lang w:val="en-US"/>
        </w:rPr>
      </w:pPr>
    </w:p>
    <w:p w14:paraId="144C52C8" w14:textId="77777777" w:rsidR="00F8069D" w:rsidRPr="006B09B2" w:rsidRDefault="00F8069D" w:rsidP="00F8069D">
      <w:pPr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77CB67" wp14:editId="0EC2EEA3">
                <wp:simplePos x="0" y="0"/>
                <wp:positionH relativeFrom="column">
                  <wp:posOffset>1371600</wp:posOffset>
                </wp:positionH>
                <wp:positionV relativeFrom="paragraph">
                  <wp:posOffset>40640</wp:posOffset>
                </wp:positionV>
                <wp:extent cx="3599815" cy="3599815"/>
                <wp:effectExtent l="0" t="2540" r="0" b="4445"/>
                <wp:wrapThrough wrapText="bothSides">
                  <wp:wrapPolygon edited="0">
                    <wp:start x="-57" y="0"/>
                    <wp:lineTo x="-57" y="21486"/>
                    <wp:lineTo x="21600" y="21486"/>
                    <wp:lineTo x="21600" y="0"/>
                    <wp:lineTo x="-57" y="0"/>
                  </wp:wrapPolygon>
                </wp:wrapThrough>
                <wp:docPr id="7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3599815"/>
                        </a:xfrm>
                        <a:prstGeom prst="rect">
                          <a:avLst/>
                        </a:prstGeom>
                        <a:solidFill>
                          <a:srgbClr val="D8001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40000"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1D18B" id="Rechteck 1" o:spid="_x0000_s1026" style="position:absolute;margin-left:108pt;margin-top:3.2pt;width:283.45pt;height:28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" fillcolor="#d80015" stroked="f">
                <w10:wrap type="through"/>
              </v:rect>
            </w:pict>
          </mc:Fallback>
        </mc:AlternateContent>
      </w:r>
      <w:r w:rsidRPr="006B09B2">
        <w:rPr>
          <w:rFonts w:ascii="Arial" w:hAnsi="Arial" w:cs="Arial"/>
          <w:lang w:val="en-US"/>
        </w:rPr>
        <w:tab/>
      </w:r>
    </w:p>
    <w:p w14:paraId="4F108A96" w14:textId="77777777" w:rsidR="00F8069D" w:rsidRPr="006B09B2" w:rsidRDefault="00F8069D" w:rsidP="00F8069D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989E0" wp14:editId="0B3B5798">
                <wp:simplePos x="0" y="0"/>
                <wp:positionH relativeFrom="column">
                  <wp:posOffset>1600200</wp:posOffset>
                </wp:positionH>
                <wp:positionV relativeFrom="paragraph">
                  <wp:posOffset>99060</wp:posOffset>
                </wp:positionV>
                <wp:extent cx="3200400" cy="319532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19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F1E887" w14:textId="7E5014BC" w:rsidR="00F8069D" w:rsidRDefault="001B456A" w:rsidP="00F8069D">
                            <w:pPr>
                              <w:rPr>
                                <w:rFonts w:ascii="DIN Offc" w:hAnsi="DIN Offc" w:cs="Arial"/>
                                <w:b/>
                                <w:color w:val="FFFFFF"/>
                                <w:sz w:val="64"/>
                                <w:szCs w:val="64"/>
                                <w:lang w:val="en-US"/>
                              </w:rPr>
                            </w:pPr>
                            <w:r>
                              <w:rPr>
                                <w:rFonts w:ascii="DIN Offc" w:hAnsi="DIN Offc" w:cs="Arial"/>
                                <w:b/>
                                <w:color w:val="FFFFFF"/>
                                <w:sz w:val="64"/>
                                <w:szCs w:val="64"/>
                                <w:lang w:val="en-US"/>
                              </w:rPr>
                              <w:t xml:space="preserve">Regular </w:t>
                            </w:r>
                            <w:r w:rsidR="00F8069D">
                              <w:rPr>
                                <w:rFonts w:ascii="DIN Offc" w:hAnsi="DIN Offc" w:cs="Arial"/>
                                <w:b/>
                                <w:color w:val="FFFFFF"/>
                                <w:sz w:val="64"/>
                                <w:szCs w:val="64"/>
                                <w:lang w:val="en-US"/>
                              </w:rPr>
                              <w:t>Workshops</w:t>
                            </w:r>
                            <w:r>
                              <w:rPr>
                                <w:rFonts w:ascii="DIN Offc" w:hAnsi="DIN Offc" w:cs="Arial"/>
                                <w:b/>
                                <w:color w:val="FFFFFF"/>
                                <w:sz w:val="64"/>
                                <w:szCs w:val="64"/>
                                <w:lang w:val="en-US"/>
                              </w:rPr>
                              <w:t>:</w:t>
                            </w:r>
                            <w:r w:rsidR="00F8069D">
                              <w:rPr>
                                <w:rFonts w:ascii="DIN Offc" w:hAnsi="DIN Offc" w:cs="Arial"/>
                                <w:b/>
                                <w:color w:val="FFFFFF"/>
                                <w:sz w:val="64"/>
                                <w:szCs w:val="64"/>
                                <w:lang w:val="en-US"/>
                              </w:rPr>
                              <w:t xml:space="preserve"> </w:t>
                            </w:r>
                            <w:r w:rsidRPr="001B456A">
                              <w:rPr>
                                <w:rFonts w:ascii="DIN Offc" w:hAnsi="DIN Offc" w:cs="Arial"/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(</w:t>
                            </w:r>
                            <w:r w:rsidR="00F8069D" w:rsidRPr="001B456A">
                              <w:rPr>
                                <w:rFonts w:ascii="DIN Offc" w:hAnsi="DIN Offc" w:cs="Arial"/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with</w:t>
                            </w:r>
                            <w:r w:rsidRPr="001B456A">
                              <w:rPr>
                                <w:rFonts w:ascii="DIN Offc" w:hAnsi="DIN Offc" w:cs="Arial"/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out</w:t>
                            </w:r>
                            <w:r w:rsidR="00F8069D" w:rsidRPr="001B456A">
                              <w:rPr>
                                <w:rFonts w:ascii="DIN Offc" w:hAnsi="DIN Offc" w:cs="Arial"/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 xml:space="preserve"> Proceedings</w:t>
                            </w:r>
                            <w:r w:rsidRPr="001B456A">
                              <w:rPr>
                                <w:rFonts w:ascii="DIN Offc" w:hAnsi="DIN Offc" w:cs="Arial"/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)</w:t>
                            </w:r>
                          </w:p>
                          <w:p w14:paraId="6783A69D" w14:textId="77777777" w:rsidR="00F8069D" w:rsidRPr="00505AA7" w:rsidRDefault="00F8069D" w:rsidP="00F8069D">
                            <w:pPr>
                              <w:rPr>
                                <w:rFonts w:ascii="DIN Offc" w:hAnsi="DIN Offc" w:cs="Arial"/>
                                <w:b/>
                                <w:color w:val="FFFFFF"/>
                                <w:sz w:val="64"/>
                                <w:szCs w:val="64"/>
                                <w:lang w:val="en-US"/>
                              </w:rPr>
                            </w:pPr>
                          </w:p>
                          <w:p w14:paraId="36723013" w14:textId="77777777" w:rsidR="00F8069D" w:rsidRPr="00505AA7" w:rsidRDefault="00F8069D" w:rsidP="00F8069D">
                            <w:pPr>
                              <w:rPr>
                                <w:rFonts w:ascii="DIN Offc" w:hAnsi="DIN Offc" w:cs="Arial"/>
                                <w:color w:val="FFFFFF"/>
                                <w:sz w:val="20"/>
                                <w:szCs w:val="64"/>
                                <w:lang w:val="en-US"/>
                              </w:rPr>
                            </w:pPr>
                          </w:p>
                          <w:p w14:paraId="11B23D61" w14:textId="77777777" w:rsidR="00F8069D" w:rsidRDefault="00F8069D" w:rsidP="00F8069D">
                            <w:pPr>
                              <w:rPr>
                                <w:rFonts w:ascii="DIN Offc" w:hAnsi="DIN Offc" w:cs="Arial"/>
                                <w:color w:val="FFFFFF"/>
                                <w:sz w:val="40"/>
                                <w:szCs w:val="64"/>
                                <w:lang w:val="en-US"/>
                              </w:rPr>
                            </w:pPr>
                            <w:r>
                              <w:rPr>
                                <w:rFonts w:ascii="DIN Offc" w:hAnsi="DIN Offc" w:cs="Arial"/>
                                <w:color w:val="FFFFFF"/>
                                <w:sz w:val="40"/>
                                <w:szCs w:val="64"/>
                                <w:lang w:val="en-US"/>
                              </w:rPr>
                              <w:t>Submission Template</w:t>
                            </w:r>
                          </w:p>
                          <w:p w14:paraId="55AB291C" w14:textId="30215792" w:rsidR="00F8069D" w:rsidRPr="00505AA7" w:rsidRDefault="00F8069D" w:rsidP="00F8069D">
                            <w:pPr>
                              <w:rPr>
                                <w:rFonts w:ascii="DIN Offc" w:hAnsi="DIN Offc" w:cs="Arial"/>
                                <w:color w:val="FFFFFF"/>
                                <w:sz w:val="40"/>
                                <w:szCs w:val="64"/>
                                <w:lang w:val="en-US"/>
                              </w:rPr>
                            </w:pPr>
                            <w:r>
                              <w:rPr>
                                <w:rFonts w:ascii="DIN Offc" w:hAnsi="DIN Offc" w:cs="Arial"/>
                                <w:color w:val="FFFFFF"/>
                                <w:sz w:val="40"/>
                                <w:szCs w:val="64"/>
                                <w:lang w:val="en-US"/>
                              </w:rPr>
                              <w:t>ISC 202</w:t>
                            </w:r>
                            <w:r w:rsidR="00E24AD8">
                              <w:rPr>
                                <w:rFonts w:ascii="DIN Offc" w:hAnsi="DIN Offc" w:cs="Arial"/>
                                <w:color w:val="FFFFFF"/>
                                <w:sz w:val="40"/>
                                <w:szCs w:val="64"/>
                                <w:lang w:val="en-US"/>
                              </w:rPr>
                              <w:t>7</w:t>
                            </w:r>
                          </w:p>
                          <w:p w14:paraId="2254F9B4" w14:textId="77777777" w:rsidR="00F8069D" w:rsidRPr="006B09B2" w:rsidRDefault="00F8069D" w:rsidP="00F8069D">
                            <w:pPr>
                              <w:rPr>
                                <w:rFonts w:ascii="DIN Offc" w:hAnsi="DIN Offc" w:cs="Arial"/>
                                <w:color w:val="FFFFFF"/>
                                <w:sz w:val="40"/>
                                <w:szCs w:val="6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4989E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26pt;margin-top:7.8pt;width:252pt;height:25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" filled="f" stroked="f">
                <v:textbox inset=",7.2pt,,7.2pt">
                  <w:txbxContent>
                    <w:p w14:paraId="17F1E887" w14:textId="7E5014BC" w:rsidR="00F8069D" w:rsidRDefault="001B456A" w:rsidP="00F8069D">
                      <w:pPr>
                        <w:rPr>
                          <w:rFonts w:ascii="DIN Offc" w:hAnsi="DIN Offc" w:cs="Arial"/>
                          <w:b/>
                          <w:color w:val="FFFFFF"/>
                          <w:sz w:val="64"/>
                          <w:szCs w:val="64"/>
                          <w:lang w:val="en-US"/>
                        </w:rPr>
                      </w:pPr>
                      <w:r>
                        <w:rPr>
                          <w:rFonts w:ascii="DIN Offc" w:hAnsi="DIN Offc" w:cs="Arial"/>
                          <w:b/>
                          <w:color w:val="FFFFFF"/>
                          <w:sz w:val="64"/>
                          <w:szCs w:val="64"/>
                          <w:lang w:val="en-US"/>
                        </w:rPr>
                        <w:t xml:space="preserve">Regular </w:t>
                      </w:r>
                      <w:r w:rsidR="00F8069D">
                        <w:rPr>
                          <w:rFonts w:ascii="DIN Offc" w:hAnsi="DIN Offc" w:cs="Arial"/>
                          <w:b/>
                          <w:color w:val="FFFFFF"/>
                          <w:sz w:val="64"/>
                          <w:szCs w:val="64"/>
                          <w:lang w:val="en-US"/>
                        </w:rPr>
                        <w:t>Workshops</w:t>
                      </w:r>
                      <w:r>
                        <w:rPr>
                          <w:rFonts w:ascii="DIN Offc" w:hAnsi="DIN Offc" w:cs="Arial"/>
                          <w:b/>
                          <w:color w:val="FFFFFF"/>
                          <w:sz w:val="64"/>
                          <w:szCs w:val="64"/>
                          <w:lang w:val="en-US"/>
                        </w:rPr>
                        <w:t>:</w:t>
                      </w:r>
                      <w:r w:rsidR="00F8069D">
                        <w:rPr>
                          <w:rFonts w:ascii="DIN Offc" w:hAnsi="DIN Offc" w:cs="Arial"/>
                          <w:b/>
                          <w:color w:val="FFFFFF"/>
                          <w:sz w:val="64"/>
                          <w:szCs w:val="64"/>
                          <w:lang w:val="en-US"/>
                        </w:rPr>
                        <w:t xml:space="preserve"> </w:t>
                      </w:r>
                      <w:r w:rsidRPr="001B456A">
                        <w:rPr>
                          <w:rFonts w:ascii="DIN Offc" w:hAnsi="DIN Offc" w:cs="Arial"/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  <w:t>(</w:t>
                      </w:r>
                      <w:r w:rsidR="00F8069D" w:rsidRPr="001B456A">
                        <w:rPr>
                          <w:rFonts w:ascii="DIN Offc" w:hAnsi="DIN Offc" w:cs="Arial"/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  <w:t>with</w:t>
                      </w:r>
                      <w:r w:rsidRPr="001B456A">
                        <w:rPr>
                          <w:rFonts w:ascii="DIN Offc" w:hAnsi="DIN Offc" w:cs="Arial"/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  <w:t>out</w:t>
                      </w:r>
                      <w:r w:rsidR="00F8069D" w:rsidRPr="001B456A">
                        <w:rPr>
                          <w:rFonts w:ascii="DIN Offc" w:hAnsi="DIN Offc" w:cs="Arial"/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  <w:t xml:space="preserve"> Proceedings</w:t>
                      </w:r>
                      <w:r w:rsidRPr="001B456A">
                        <w:rPr>
                          <w:rFonts w:ascii="DIN Offc" w:hAnsi="DIN Offc" w:cs="Arial"/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  <w:t>)</w:t>
                      </w:r>
                    </w:p>
                    <w:p w14:paraId="6783A69D" w14:textId="77777777" w:rsidR="00F8069D" w:rsidRPr="00505AA7" w:rsidRDefault="00F8069D" w:rsidP="00F8069D">
                      <w:pPr>
                        <w:rPr>
                          <w:rFonts w:ascii="DIN Offc" w:hAnsi="DIN Offc" w:cs="Arial"/>
                          <w:b/>
                          <w:color w:val="FFFFFF"/>
                          <w:sz w:val="64"/>
                          <w:szCs w:val="64"/>
                          <w:lang w:val="en-US"/>
                        </w:rPr>
                      </w:pPr>
                    </w:p>
                    <w:p w14:paraId="36723013" w14:textId="77777777" w:rsidR="00F8069D" w:rsidRPr="00505AA7" w:rsidRDefault="00F8069D" w:rsidP="00F8069D">
                      <w:pPr>
                        <w:rPr>
                          <w:rFonts w:ascii="DIN Offc" w:hAnsi="DIN Offc" w:cs="Arial"/>
                          <w:color w:val="FFFFFF"/>
                          <w:sz w:val="20"/>
                          <w:szCs w:val="64"/>
                          <w:lang w:val="en-US"/>
                        </w:rPr>
                      </w:pPr>
                    </w:p>
                    <w:p w14:paraId="11B23D61" w14:textId="77777777" w:rsidR="00F8069D" w:rsidRDefault="00F8069D" w:rsidP="00F8069D">
                      <w:pPr>
                        <w:rPr>
                          <w:rFonts w:ascii="DIN Offc" w:hAnsi="DIN Offc" w:cs="Arial"/>
                          <w:color w:val="FFFFFF"/>
                          <w:sz w:val="40"/>
                          <w:szCs w:val="64"/>
                          <w:lang w:val="en-US"/>
                        </w:rPr>
                      </w:pPr>
                      <w:r>
                        <w:rPr>
                          <w:rFonts w:ascii="DIN Offc" w:hAnsi="DIN Offc" w:cs="Arial"/>
                          <w:color w:val="FFFFFF"/>
                          <w:sz w:val="40"/>
                          <w:szCs w:val="64"/>
                          <w:lang w:val="en-US"/>
                        </w:rPr>
                        <w:t>Submission Template</w:t>
                      </w:r>
                    </w:p>
                    <w:p w14:paraId="55AB291C" w14:textId="30215792" w:rsidR="00F8069D" w:rsidRPr="00505AA7" w:rsidRDefault="00F8069D" w:rsidP="00F8069D">
                      <w:pPr>
                        <w:rPr>
                          <w:rFonts w:ascii="DIN Offc" w:hAnsi="DIN Offc" w:cs="Arial"/>
                          <w:color w:val="FFFFFF"/>
                          <w:sz w:val="40"/>
                          <w:szCs w:val="64"/>
                          <w:lang w:val="en-US"/>
                        </w:rPr>
                      </w:pPr>
                      <w:r>
                        <w:rPr>
                          <w:rFonts w:ascii="DIN Offc" w:hAnsi="DIN Offc" w:cs="Arial"/>
                          <w:color w:val="FFFFFF"/>
                          <w:sz w:val="40"/>
                          <w:szCs w:val="64"/>
                          <w:lang w:val="en-US"/>
                        </w:rPr>
                        <w:t>ISC 202</w:t>
                      </w:r>
                      <w:r w:rsidR="00E24AD8">
                        <w:rPr>
                          <w:rFonts w:ascii="DIN Offc" w:hAnsi="DIN Offc" w:cs="Arial"/>
                          <w:color w:val="FFFFFF"/>
                          <w:sz w:val="40"/>
                          <w:szCs w:val="64"/>
                          <w:lang w:val="en-US"/>
                        </w:rPr>
                        <w:t>7</w:t>
                      </w:r>
                    </w:p>
                    <w:p w14:paraId="2254F9B4" w14:textId="77777777" w:rsidR="00F8069D" w:rsidRPr="006B09B2" w:rsidRDefault="00F8069D" w:rsidP="00F8069D">
                      <w:pPr>
                        <w:rPr>
                          <w:rFonts w:ascii="DIN Offc" w:hAnsi="DIN Offc" w:cs="Arial"/>
                          <w:color w:val="FFFFFF"/>
                          <w:sz w:val="40"/>
                          <w:szCs w:val="64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8A184B8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776D53B8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3831A19F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63121A44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488683CF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6B7B859F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7CC21467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3C95A622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541343C9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021C6345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1618FB1A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5765CE4B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77A7E66A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7F3F622C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3DA620F4" w14:textId="77777777" w:rsidR="00F8069D" w:rsidRPr="006B09B2" w:rsidRDefault="00F8069D" w:rsidP="00F8069D">
      <w:pPr>
        <w:rPr>
          <w:rFonts w:ascii="Arial" w:hAnsi="Arial" w:cs="Arial"/>
          <w:b/>
          <w:lang w:val="en-US"/>
        </w:rPr>
      </w:pPr>
    </w:p>
    <w:p w14:paraId="294B0AEE" w14:textId="77777777" w:rsidR="00F8069D" w:rsidRPr="00547571" w:rsidRDefault="00F8069D" w:rsidP="00F8069D">
      <w:pPr>
        <w:rPr>
          <w:rFonts w:ascii="Arial" w:hAnsi="Arial" w:cs="Arial"/>
          <w:b/>
          <w:lang w:val="en-US"/>
        </w:rPr>
      </w:pPr>
    </w:p>
    <w:p w14:paraId="3EEF2194" w14:textId="77777777" w:rsidR="00F8069D" w:rsidRPr="00547571" w:rsidRDefault="00F8069D" w:rsidP="00F8069D">
      <w:pPr>
        <w:rPr>
          <w:rFonts w:ascii="Arial" w:hAnsi="Arial" w:cs="Arial"/>
          <w:b/>
          <w:lang w:val="en-US"/>
        </w:rPr>
      </w:pPr>
    </w:p>
    <w:p w14:paraId="76E811CA" w14:textId="77777777" w:rsidR="00F8069D" w:rsidRPr="00547571" w:rsidRDefault="00F8069D" w:rsidP="00F8069D">
      <w:pPr>
        <w:rPr>
          <w:rFonts w:ascii="Arial" w:hAnsi="Arial" w:cs="Arial"/>
          <w:b/>
          <w:lang w:val="en-US"/>
        </w:rPr>
      </w:pPr>
    </w:p>
    <w:p w14:paraId="3FFF6938" w14:textId="77777777" w:rsidR="00F8069D" w:rsidRPr="00547571" w:rsidRDefault="00F8069D" w:rsidP="00F8069D">
      <w:pPr>
        <w:rPr>
          <w:rFonts w:ascii="Arial" w:hAnsi="Arial" w:cs="Arial"/>
          <w:b/>
          <w:lang w:val="en-US"/>
        </w:rPr>
      </w:pPr>
    </w:p>
    <w:p w14:paraId="4474667B" w14:textId="77777777" w:rsidR="00F8069D" w:rsidRPr="00547571" w:rsidRDefault="00F8069D" w:rsidP="00F8069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9C0BBA" wp14:editId="437AD089">
                <wp:simplePos x="0" y="0"/>
                <wp:positionH relativeFrom="column">
                  <wp:posOffset>1602105</wp:posOffset>
                </wp:positionH>
                <wp:positionV relativeFrom="paragraph">
                  <wp:posOffset>133350</wp:posOffset>
                </wp:positionV>
                <wp:extent cx="3200400" cy="2063750"/>
                <wp:effectExtent l="0" t="0" r="0" b="0"/>
                <wp:wrapThrough wrapText="bothSides">
                  <wp:wrapPolygon edited="0">
                    <wp:start x="257" y="598"/>
                    <wp:lineTo x="257" y="20935"/>
                    <wp:lineTo x="21214" y="20935"/>
                    <wp:lineTo x="21214" y="598"/>
                    <wp:lineTo x="257" y="598"/>
                  </wp:wrapPolygon>
                </wp:wrapThrough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06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5D99ED" w14:textId="77E5736D" w:rsidR="00F8069D" w:rsidRPr="00F8069D" w:rsidRDefault="00F8069D" w:rsidP="00F8069D">
                            <w:pPr>
                              <w:rPr>
                                <w:rFonts w:ascii="DIN Offc" w:hAnsi="DIN Offc" w:cs="Arial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1276B">
                              <w:rPr>
                                <w:rFonts w:ascii="DIN Offc" w:eastAsia="Times New Roman" w:hAnsi="DIN Offc" w:cs="DIN Offc"/>
                                <w:color w:val="FFFFFF" w:themeColor="background1"/>
                                <w:sz w:val="28"/>
                                <w:szCs w:val="28"/>
                                <w:lang w:val="en-US" w:eastAsia="de-DE"/>
                              </w:rPr>
                              <w:t xml:space="preserve">A </w:t>
                            </w:r>
                            <w:r w:rsidR="001B456A">
                              <w:rPr>
                                <w:rFonts w:ascii="DIN Offc" w:eastAsia="Times New Roman" w:hAnsi="DIN Offc" w:cs="DIN Offc"/>
                                <w:color w:val="FFFFFF" w:themeColor="background1"/>
                                <w:sz w:val="28"/>
                                <w:szCs w:val="28"/>
                                <w:lang w:val="en-US" w:eastAsia="de-DE"/>
                              </w:rPr>
                              <w:t xml:space="preserve">regular </w:t>
                            </w:r>
                            <w:r w:rsidRPr="0031276B">
                              <w:rPr>
                                <w:rFonts w:ascii="DIN Offc" w:eastAsia="Times New Roman" w:hAnsi="DIN Offc" w:cs="DIN Offc"/>
                                <w:color w:val="FFFFFF" w:themeColor="background1"/>
                                <w:sz w:val="28"/>
                                <w:szCs w:val="28"/>
                                <w:lang w:val="en-US" w:eastAsia="de-DE"/>
                              </w:rPr>
                              <w:t xml:space="preserve">workshop </w:t>
                            </w:r>
                            <w:r w:rsidR="001B456A">
                              <w:rPr>
                                <w:rFonts w:ascii="DIN Offc" w:eastAsia="Times New Roman" w:hAnsi="DIN Offc" w:cs="DIN Offc"/>
                                <w:color w:val="FFFFFF" w:themeColor="background1"/>
                                <w:sz w:val="28"/>
                                <w:szCs w:val="28"/>
                                <w:lang w:val="en-US" w:eastAsia="de-DE"/>
                              </w:rPr>
                              <w:t>(</w:t>
                            </w:r>
                            <w:r w:rsidRPr="0031276B">
                              <w:rPr>
                                <w:rFonts w:ascii="DIN Offc" w:eastAsia="Times New Roman" w:hAnsi="DIN Offc" w:cs="DIN Offc"/>
                                <w:color w:val="FFFFFF" w:themeColor="background1"/>
                                <w:sz w:val="28"/>
                                <w:szCs w:val="28"/>
                                <w:lang w:val="en-US" w:eastAsia="de-DE"/>
                              </w:rPr>
                              <w:t>with</w:t>
                            </w:r>
                            <w:r w:rsidR="001B456A">
                              <w:rPr>
                                <w:rFonts w:ascii="DIN Offc" w:eastAsia="Times New Roman" w:hAnsi="DIN Offc" w:cs="DIN Offc"/>
                                <w:color w:val="FFFFFF" w:themeColor="background1"/>
                                <w:sz w:val="28"/>
                                <w:szCs w:val="28"/>
                                <w:lang w:val="en-US" w:eastAsia="de-DE"/>
                              </w:rPr>
                              <w:t>out</w:t>
                            </w:r>
                            <w:r w:rsidRPr="0031276B">
                              <w:rPr>
                                <w:rFonts w:ascii="DIN Offc" w:eastAsia="Times New Roman" w:hAnsi="DIN Offc" w:cs="DIN Offc"/>
                                <w:color w:val="FFFFFF" w:themeColor="background1"/>
                                <w:sz w:val="28"/>
                                <w:szCs w:val="28"/>
                                <w:lang w:val="en-US" w:eastAsia="de-DE"/>
                              </w:rPr>
                              <w:t xml:space="preserve"> proceedings</w:t>
                            </w:r>
                            <w:r w:rsidR="001B456A">
                              <w:rPr>
                                <w:rFonts w:ascii="DIN Offc" w:eastAsia="Times New Roman" w:hAnsi="DIN Offc" w:cs="DIN Offc"/>
                                <w:color w:val="FFFFFF" w:themeColor="background1"/>
                                <w:sz w:val="28"/>
                                <w:szCs w:val="28"/>
                                <w:lang w:val="en-US" w:eastAsia="de-DE"/>
                              </w:rPr>
                              <w:t>)</w:t>
                            </w:r>
                            <w:r w:rsidRPr="0031276B">
                              <w:rPr>
                                <w:rFonts w:ascii="DIN Offc" w:eastAsia="Times New Roman" w:hAnsi="DIN Offc" w:cs="DIN Offc"/>
                                <w:color w:val="FFFFFF" w:themeColor="background1"/>
                                <w:sz w:val="28"/>
                                <w:szCs w:val="28"/>
                                <w:lang w:val="en-US" w:eastAsia="de-DE"/>
                              </w:rPr>
                              <w:t xml:space="preserve"> proposal should typically contain the following sections: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C0BBA" id="Text Box 11" o:spid="_x0000_s1027" type="#_x0000_t202" style="position:absolute;margin-left:126.15pt;margin-top:10.5pt;width:252pt;height:16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" filled="f" stroked="f">
                <v:textbox inset=",7.2pt,,7.2pt">
                  <w:txbxContent>
                    <w:p w14:paraId="685D99ED" w14:textId="77E5736D" w:rsidR="00F8069D" w:rsidRPr="00F8069D" w:rsidRDefault="00F8069D" w:rsidP="00F8069D">
                      <w:pPr>
                        <w:rPr>
                          <w:rFonts w:ascii="DIN Offc" w:hAnsi="DIN Offc" w:cs="Arial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31276B">
                        <w:rPr>
                          <w:rFonts w:ascii="DIN Offc" w:eastAsia="Times New Roman" w:hAnsi="DIN Offc" w:cs="DIN Offc"/>
                          <w:color w:val="FFFFFF" w:themeColor="background1"/>
                          <w:sz w:val="28"/>
                          <w:szCs w:val="28"/>
                          <w:lang w:val="en-US" w:eastAsia="de-DE"/>
                        </w:rPr>
                        <w:t xml:space="preserve">A </w:t>
                      </w:r>
                      <w:r w:rsidR="001B456A">
                        <w:rPr>
                          <w:rFonts w:ascii="DIN Offc" w:eastAsia="Times New Roman" w:hAnsi="DIN Offc" w:cs="DIN Offc"/>
                          <w:color w:val="FFFFFF" w:themeColor="background1"/>
                          <w:sz w:val="28"/>
                          <w:szCs w:val="28"/>
                          <w:lang w:val="en-US" w:eastAsia="de-DE"/>
                        </w:rPr>
                        <w:t xml:space="preserve">regular </w:t>
                      </w:r>
                      <w:r w:rsidRPr="0031276B">
                        <w:rPr>
                          <w:rFonts w:ascii="DIN Offc" w:eastAsia="Times New Roman" w:hAnsi="DIN Offc" w:cs="DIN Offc"/>
                          <w:color w:val="FFFFFF" w:themeColor="background1"/>
                          <w:sz w:val="28"/>
                          <w:szCs w:val="28"/>
                          <w:lang w:val="en-US" w:eastAsia="de-DE"/>
                        </w:rPr>
                        <w:t xml:space="preserve">workshop </w:t>
                      </w:r>
                      <w:r w:rsidR="001B456A">
                        <w:rPr>
                          <w:rFonts w:ascii="DIN Offc" w:eastAsia="Times New Roman" w:hAnsi="DIN Offc" w:cs="DIN Offc"/>
                          <w:color w:val="FFFFFF" w:themeColor="background1"/>
                          <w:sz w:val="28"/>
                          <w:szCs w:val="28"/>
                          <w:lang w:val="en-US" w:eastAsia="de-DE"/>
                        </w:rPr>
                        <w:t>(</w:t>
                      </w:r>
                      <w:r w:rsidRPr="0031276B">
                        <w:rPr>
                          <w:rFonts w:ascii="DIN Offc" w:eastAsia="Times New Roman" w:hAnsi="DIN Offc" w:cs="DIN Offc"/>
                          <w:color w:val="FFFFFF" w:themeColor="background1"/>
                          <w:sz w:val="28"/>
                          <w:szCs w:val="28"/>
                          <w:lang w:val="en-US" w:eastAsia="de-DE"/>
                        </w:rPr>
                        <w:t>with</w:t>
                      </w:r>
                      <w:r w:rsidR="001B456A">
                        <w:rPr>
                          <w:rFonts w:ascii="DIN Offc" w:eastAsia="Times New Roman" w:hAnsi="DIN Offc" w:cs="DIN Offc"/>
                          <w:color w:val="FFFFFF" w:themeColor="background1"/>
                          <w:sz w:val="28"/>
                          <w:szCs w:val="28"/>
                          <w:lang w:val="en-US" w:eastAsia="de-DE"/>
                        </w:rPr>
                        <w:t>out</w:t>
                      </w:r>
                      <w:r w:rsidRPr="0031276B">
                        <w:rPr>
                          <w:rFonts w:ascii="DIN Offc" w:eastAsia="Times New Roman" w:hAnsi="DIN Offc" w:cs="DIN Offc"/>
                          <w:color w:val="FFFFFF" w:themeColor="background1"/>
                          <w:sz w:val="28"/>
                          <w:szCs w:val="28"/>
                          <w:lang w:val="en-US" w:eastAsia="de-DE"/>
                        </w:rPr>
                        <w:t xml:space="preserve"> proceedings</w:t>
                      </w:r>
                      <w:r w:rsidR="001B456A">
                        <w:rPr>
                          <w:rFonts w:ascii="DIN Offc" w:eastAsia="Times New Roman" w:hAnsi="DIN Offc" w:cs="DIN Offc"/>
                          <w:color w:val="FFFFFF" w:themeColor="background1"/>
                          <w:sz w:val="28"/>
                          <w:szCs w:val="28"/>
                          <w:lang w:val="en-US" w:eastAsia="de-DE"/>
                        </w:rPr>
                        <w:t>)</w:t>
                      </w:r>
                      <w:r w:rsidRPr="0031276B">
                        <w:rPr>
                          <w:rFonts w:ascii="DIN Offc" w:eastAsia="Times New Roman" w:hAnsi="DIN Offc" w:cs="DIN Offc"/>
                          <w:color w:val="FFFFFF" w:themeColor="background1"/>
                          <w:sz w:val="28"/>
                          <w:szCs w:val="28"/>
                          <w:lang w:val="en-US" w:eastAsia="de-DE"/>
                        </w:rPr>
                        <w:t xml:space="preserve"> proposal should typically contain the following sections: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EFC3F" wp14:editId="433FECFB">
                <wp:simplePos x="0" y="0"/>
                <wp:positionH relativeFrom="column">
                  <wp:posOffset>1373505</wp:posOffset>
                </wp:positionH>
                <wp:positionV relativeFrom="paragraph">
                  <wp:posOffset>19050</wp:posOffset>
                </wp:positionV>
                <wp:extent cx="3599815" cy="2336800"/>
                <wp:effectExtent l="0" t="0" r="635" b="6350"/>
                <wp:wrapThrough wrapText="bothSides">
                  <wp:wrapPolygon edited="0">
                    <wp:start x="0" y="0"/>
                    <wp:lineTo x="0" y="21483"/>
                    <wp:lineTo x="21490" y="21483"/>
                    <wp:lineTo x="21490" y="0"/>
                    <wp:lineTo x="0" y="0"/>
                  </wp:wrapPolygon>
                </wp:wrapThrough>
                <wp:docPr id="4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6800"/>
                        </a:xfrm>
                        <a:prstGeom prst="rect">
                          <a:avLst/>
                        </a:prstGeom>
                        <a:solidFill>
                          <a:srgbClr val="3E3D4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40000"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67AFA" id="Rechteck 1" o:spid="_x0000_s1026" style="position:absolute;margin-left:108.15pt;margin-top:1.5pt;width:283.45pt;height:1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" fillcolor="#3e3d40" stroked="f">
                <w10:wrap type="through"/>
              </v:rect>
            </w:pict>
          </mc:Fallback>
        </mc:AlternateContent>
      </w:r>
    </w:p>
    <w:p w14:paraId="408C4E0E" w14:textId="77777777" w:rsidR="00F8069D" w:rsidRPr="00547571" w:rsidRDefault="00F8069D" w:rsidP="00F8069D">
      <w:pPr>
        <w:rPr>
          <w:rFonts w:ascii="Arial" w:hAnsi="Arial" w:cs="Arial"/>
          <w:b/>
          <w:lang w:val="en-US"/>
        </w:rPr>
      </w:pPr>
    </w:p>
    <w:p w14:paraId="619B52F7" w14:textId="77777777" w:rsidR="00F8069D" w:rsidRPr="00547571" w:rsidRDefault="00F8069D" w:rsidP="00F8069D">
      <w:pPr>
        <w:rPr>
          <w:rFonts w:ascii="Arial" w:hAnsi="Arial" w:cs="Arial"/>
          <w:b/>
          <w:lang w:val="en-US"/>
        </w:rPr>
      </w:pPr>
    </w:p>
    <w:p w14:paraId="1ECAAC71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1617050D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2D6FD578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2E4F10E8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35C4234F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3C9A6721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7E3F74E3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78C4EB40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52EA53B7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7B9CBAB9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0B81DDA2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428CCAA0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5609FC7B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0B4787E6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5E190612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12F91449" w14:textId="77777777" w:rsidR="00F8069D" w:rsidRDefault="00F8069D" w:rsidP="00F8069D">
      <w:pPr>
        <w:rPr>
          <w:rFonts w:ascii="Arial" w:hAnsi="Arial" w:cs="Arial"/>
          <w:b/>
          <w:lang w:val="en-US"/>
        </w:rPr>
      </w:pPr>
    </w:p>
    <w:p w14:paraId="2AF3D771" w14:textId="77777777" w:rsidR="00F8069D" w:rsidRPr="00547571" w:rsidRDefault="00F8069D" w:rsidP="00F8069D">
      <w:pPr>
        <w:rPr>
          <w:rFonts w:ascii="Arial" w:hAnsi="Arial" w:cs="Arial"/>
          <w:b/>
          <w:lang w:val="en-US"/>
        </w:rPr>
      </w:pPr>
    </w:p>
    <w:p w14:paraId="1EEBFD6E" w14:textId="048FA52A" w:rsidR="0031276B" w:rsidRPr="0031276B" w:rsidRDefault="00F8069D" w:rsidP="0031276B">
      <w:pPr>
        <w:rPr>
          <w:rFonts w:ascii="DIN Offc" w:eastAsia="Times New Roman" w:hAnsi="DIN Offc" w:cs="DIN Offc"/>
          <w:lang w:val="en-US" w:eastAsia="de-DE"/>
        </w:rPr>
      </w:pPr>
      <w:r w:rsidRPr="00547571">
        <w:rPr>
          <w:rFonts w:ascii="Arial" w:hAnsi="Arial" w:cs="Arial"/>
          <w:b/>
          <w:color w:val="FF0000"/>
          <w:sz w:val="36"/>
          <w:szCs w:val="36"/>
          <w:lang w:val="en-US"/>
        </w:rPr>
        <w:br w:type="page"/>
      </w:r>
    </w:p>
    <w:p w14:paraId="5E6636EE" w14:textId="77777777" w:rsidR="0031276B" w:rsidRPr="0031276B" w:rsidRDefault="0031276B">
      <w:pPr>
        <w:numPr>
          <w:ilvl w:val="0"/>
          <w:numId w:val="1"/>
        </w:numPr>
        <w:textAlignment w:val="baseline"/>
        <w:rPr>
          <w:rFonts w:ascii="DIN Offc" w:eastAsia="Times New Roman" w:hAnsi="DIN Offc" w:cs="DIN Offc"/>
          <w:color w:val="000000"/>
          <w:lang w:eastAsia="de-DE"/>
        </w:rPr>
      </w:pPr>
      <w:r w:rsidRPr="0031276B">
        <w:rPr>
          <w:rFonts w:ascii="DIN Offc" w:eastAsia="Times New Roman" w:hAnsi="DIN Offc" w:cs="DIN Offc"/>
          <w:color w:val="000000"/>
          <w:lang w:eastAsia="de-DE"/>
        </w:rPr>
        <w:lastRenderedPageBreak/>
        <w:t>Name: </w:t>
      </w:r>
    </w:p>
    <w:p w14:paraId="12563DBA" w14:textId="77777777" w:rsidR="0031276B" w:rsidRPr="0031276B" w:rsidRDefault="0031276B" w:rsidP="009D534A">
      <w:pPr>
        <w:numPr>
          <w:ilvl w:val="1"/>
          <w:numId w:val="13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The short name of the workshop should be memorable and hopefully illustrative of what the workshop covers.</w:t>
      </w:r>
    </w:p>
    <w:p w14:paraId="118AC650" w14:textId="77777777" w:rsidR="0031276B" w:rsidRPr="0031276B" w:rsidRDefault="0031276B" w:rsidP="009D534A">
      <w:pPr>
        <w:numPr>
          <w:ilvl w:val="1"/>
          <w:numId w:val="13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Mention the edition number if it is a returning workshop</w:t>
      </w:r>
    </w:p>
    <w:p w14:paraId="13E6B851" w14:textId="15BFF8E1" w:rsidR="0031276B" w:rsidRPr="0031276B" w:rsidRDefault="0031276B" w:rsidP="009D534A">
      <w:pPr>
        <w:numPr>
          <w:ilvl w:val="3"/>
          <w:numId w:val="4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If the workshop used to be held with another conference (not ISC), explicitly state it.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br/>
      </w:r>
    </w:p>
    <w:p w14:paraId="1539B952" w14:textId="77777777" w:rsidR="0031276B" w:rsidRPr="0031276B" w:rsidRDefault="0031276B">
      <w:pPr>
        <w:numPr>
          <w:ilvl w:val="0"/>
          <w:numId w:val="1"/>
        </w:numPr>
        <w:textAlignment w:val="baseline"/>
        <w:rPr>
          <w:rFonts w:ascii="DIN Offc" w:eastAsia="Times New Roman" w:hAnsi="DIN Offc" w:cs="DIN Offc"/>
          <w:color w:val="000000"/>
          <w:lang w:eastAsia="de-DE"/>
        </w:rPr>
      </w:pPr>
      <w:r w:rsidRPr="0031276B">
        <w:rPr>
          <w:rFonts w:ascii="DIN Offc" w:eastAsia="Times New Roman" w:hAnsi="DIN Offc" w:cs="DIN Offc"/>
          <w:color w:val="000000"/>
          <w:lang w:eastAsia="de-DE"/>
        </w:rPr>
        <w:t>Short description</w:t>
      </w:r>
    </w:p>
    <w:p w14:paraId="6287339D" w14:textId="77777777" w:rsidR="0031276B" w:rsidRPr="009D534A" w:rsidRDefault="0031276B" w:rsidP="009D534A">
      <w:pPr>
        <w:numPr>
          <w:ilvl w:val="1"/>
          <w:numId w:val="1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9D534A">
        <w:rPr>
          <w:rFonts w:ascii="DIN Offc" w:eastAsia="Times New Roman" w:hAnsi="DIN Offc" w:cs="DIN Offc"/>
          <w:color w:val="000000"/>
          <w:lang w:val="en-US" w:eastAsia="de-DE"/>
        </w:rPr>
        <w:t>Mention the workshop scope</w:t>
      </w:r>
    </w:p>
    <w:p w14:paraId="77D3EA0B" w14:textId="672F0866" w:rsidR="0031276B" w:rsidRPr="0031276B" w:rsidRDefault="0031276B" w:rsidP="009D534A">
      <w:pPr>
        <w:numPr>
          <w:ilvl w:val="1"/>
          <w:numId w:val="15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 xml:space="preserve">Make a list of topics of interest for the call for </w:t>
      </w:r>
      <w:r w:rsidR="001B456A" w:rsidRPr="001B456A">
        <w:rPr>
          <w:rFonts w:ascii="DIN Offc" w:eastAsia="Times New Roman" w:hAnsi="DIN Offc" w:cs="DIN Offc"/>
          <w:color w:val="000000"/>
          <w:lang w:val="en-US" w:eastAsia="de-DE"/>
        </w:rPr>
        <w:t>participation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t>.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br/>
      </w:r>
    </w:p>
    <w:p w14:paraId="17C6AA4D" w14:textId="7600B4DA" w:rsidR="0031276B" w:rsidRPr="0031276B" w:rsidRDefault="0031276B">
      <w:pPr>
        <w:numPr>
          <w:ilvl w:val="0"/>
          <w:numId w:val="1"/>
        </w:numPr>
        <w:textAlignment w:val="baseline"/>
        <w:rPr>
          <w:rFonts w:ascii="DIN Offc" w:eastAsia="Times New Roman" w:hAnsi="DIN Offc" w:cs="DIN Offc"/>
          <w:color w:val="000000"/>
          <w:lang w:eastAsia="de-DE"/>
        </w:rPr>
      </w:pPr>
      <w:r w:rsidRPr="0031276B">
        <w:rPr>
          <w:rFonts w:ascii="DIN Offc" w:eastAsia="Times New Roman" w:hAnsi="DIN Offc" w:cs="DIN Offc"/>
          <w:color w:val="000000"/>
          <w:lang w:eastAsia="de-DE"/>
        </w:rPr>
        <w:t xml:space="preserve">Relevance and </w:t>
      </w:r>
      <w:r w:rsidR="009D534A">
        <w:rPr>
          <w:rFonts w:ascii="DIN Offc" w:eastAsia="Times New Roman" w:hAnsi="DIN Offc" w:cs="DIN Offc"/>
          <w:color w:val="000000"/>
          <w:lang w:eastAsia="de-DE"/>
        </w:rPr>
        <w:t>w</w:t>
      </w:r>
      <w:r w:rsidRPr="0031276B">
        <w:rPr>
          <w:rFonts w:ascii="DIN Offc" w:eastAsia="Times New Roman" w:hAnsi="DIN Offc" w:cs="DIN Offc"/>
          <w:color w:val="000000"/>
          <w:lang w:eastAsia="de-DE"/>
        </w:rPr>
        <w:t xml:space="preserve">orkshop </w:t>
      </w:r>
      <w:r w:rsidR="009D534A">
        <w:rPr>
          <w:rFonts w:ascii="DIN Offc" w:eastAsia="Times New Roman" w:hAnsi="DIN Offc" w:cs="DIN Offc"/>
          <w:color w:val="000000"/>
          <w:lang w:eastAsia="de-DE"/>
        </w:rPr>
        <w:t>g</w:t>
      </w:r>
      <w:r w:rsidRPr="0031276B">
        <w:rPr>
          <w:rFonts w:ascii="DIN Offc" w:eastAsia="Times New Roman" w:hAnsi="DIN Offc" w:cs="DIN Offc"/>
          <w:color w:val="000000"/>
          <w:lang w:eastAsia="de-DE"/>
        </w:rPr>
        <w:t>oals</w:t>
      </w:r>
    </w:p>
    <w:p w14:paraId="3B7FFAA7" w14:textId="34580A25" w:rsidR="0031276B" w:rsidRPr="0031276B" w:rsidRDefault="0031276B" w:rsidP="009D534A">
      <w:pPr>
        <w:numPr>
          <w:ilvl w:val="1"/>
          <w:numId w:val="16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Mention the impact that the workshop will have on the community and the ISC audience.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br/>
      </w:r>
    </w:p>
    <w:p w14:paraId="37BFB8BA" w14:textId="3A63E3C5" w:rsidR="0031276B" w:rsidRPr="0031276B" w:rsidRDefault="0031276B">
      <w:pPr>
        <w:numPr>
          <w:ilvl w:val="0"/>
          <w:numId w:val="1"/>
        </w:numPr>
        <w:textAlignment w:val="baseline"/>
        <w:rPr>
          <w:rFonts w:ascii="DIN Offc" w:eastAsia="Times New Roman" w:hAnsi="DIN Offc" w:cs="DIN Offc"/>
          <w:color w:val="000000"/>
          <w:lang w:eastAsia="de-DE"/>
        </w:rPr>
      </w:pPr>
      <w:r w:rsidRPr="0031276B">
        <w:rPr>
          <w:rFonts w:ascii="DIN Offc" w:eastAsia="Times New Roman" w:hAnsi="DIN Offc" w:cs="DIN Offc"/>
          <w:color w:val="000000"/>
          <w:lang w:eastAsia="de-DE"/>
        </w:rPr>
        <w:t xml:space="preserve">Target </w:t>
      </w:r>
      <w:r w:rsidR="009D534A">
        <w:rPr>
          <w:rFonts w:ascii="DIN Offc" w:eastAsia="Times New Roman" w:hAnsi="DIN Offc" w:cs="DIN Offc"/>
          <w:color w:val="000000"/>
          <w:lang w:eastAsia="de-DE"/>
        </w:rPr>
        <w:t>a</w:t>
      </w:r>
      <w:r w:rsidRPr="0031276B">
        <w:rPr>
          <w:rFonts w:ascii="DIN Offc" w:eastAsia="Times New Roman" w:hAnsi="DIN Offc" w:cs="DIN Offc"/>
          <w:color w:val="000000"/>
          <w:lang w:eastAsia="de-DE"/>
        </w:rPr>
        <w:t>udience</w:t>
      </w:r>
    </w:p>
    <w:p w14:paraId="511E8C2A" w14:textId="77777777" w:rsidR="0031276B" w:rsidRPr="0031276B" w:rsidRDefault="0031276B" w:rsidP="009D534A">
      <w:pPr>
        <w:numPr>
          <w:ilvl w:val="1"/>
          <w:numId w:val="17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Mention the type of audience the workshop is targeting - academic/industry/practitioners/students etc.</w:t>
      </w:r>
    </w:p>
    <w:p w14:paraId="1BDF2381" w14:textId="10CB9F1F" w:rsidR="0031276B" w:rsidRPr="001B456A" w:rsidRDefault="0031276B" w:rsidP="009D534A">
      <w:pPr>
        <w:numPr>
          <w:ilvl w:val="1"/>
          <w:numId w:val="17"/>
        </w:numPr>
        <w:textAlignment w:val="baseline"/>
        <w:rPr>
          <w:rFonts w:ascii="DIN Offc" w:eastAsia="Times New Roman" w:hAnsi="DIN Offc" w:cs="DIN Offc"/>
          <w:color w:val="000000"/>
          <w:lang w:eastAsia="de-DE"/>
        </w:rPr>
      </w:pPr>
      <w:r w:rsidRPr="009D534A">
        <w:rPr>
          <w:rFonts w:ascii="DIN Offc" w:eastAsia="Times New Roman" w:hAnsi="DIN Offc" w:cs="DIN Offc"/>
          <w:color w:val="000000"/>
          <w:lang w:val="en-US" w:eastAsia="de-DE"/>
        </w:rPr>
        <w:t>Mention expected audience numbers.</w:t>
      </w:r>
      <w:r w:rsidRPr="001B456A">
        <w:rPr>
          <w:rFonts w:ascii="DIN Offc" w:eastAsia="Times New Roman" w:hAnsi="DIN Offc" w:cs="DIN Offc"/>
          <w:color w:val="000000"/>
          <w:lang w:val="en-US" w:eastAsia="de-DE"/>
        </w:rPr>
        <w:br/>
      </w:r>
    </w:p>
    <w:p w14:paraId="5A61D478" w14:textId="2B9ECDB9" w:rsidR="0031276B" w:rsidRPr="0031276B" w:rsidRDefault="0031276B">
      <w:pPr>
        <w:numPr>
          <w:ilvl w:val="0"/>
          <w:numId w:val="1"/>
        </w:numPr>
        <w:textAlignment w:val="baseline"/>
        <w:rPr>
          <w:rFonts w:ascii="DIN Offc" w:eastAsia="Times New Roman" w:hAnsi="DIN Offc" w:cs="DIN Offc"/>
          <w:color w:val="000000"/>
          <w:lang w:eastAsia="de-DE"/>
        </w:rPr>
      </w:pPr>
      <w:r w:rsidRPr="0031276B">
        <w:rPr>
          <w:rFonts w:ascii="DIN Offc" w:eastAsia="Times New Roman" w:hAnsi="DIN Offc" w:cs="DIN Offc"/>
          <w:color w:val="000000"/>
          <w:lang w:eastAsia="de-DE"/>
        </w:rPr>
        <w:t>Agenda</w:t>
      </w:r>
      <w:r w:rsidR="009D534A">
        <w:rPr>
          <w:rFonts w:ascii="DIN Offc" w:eastAsia="Times New Roman" w:hAnsi="DIN Offc" w:cs="DIN Offc"/>
          <w:color w:val="000000"/>
          <w:lang w:eastAsia="de-DE"/>
        </w:rPr>
        <w:t xml:space="preserve"> </w:t>
      </w:r>
      <w:r w:rsidRPr="0031276B">
        <w:rPr>
          <w:rFonts w:ascii="DIN Offc" w:eastAsia="Times New Roman" w:hAnsi="DIN Offc" w:cs="DIN Offc"/>
          <w:color w:val="000000"/>
          <w:lang w:eastAsia="de-DE"/>
        </w:rPr>
        <w:t>/</w:t>
      </w:r>
      <w:r w:rsidR="009D534A">
        <w:rPr>
          <w:rFonts w:ascii="DIN Offc" w:eastAsia="Times New Roman" w:hAnsi="DIN Offc" w:cs="DIN Offc"/>
          <w:color w:val="000000"/>
          <w:lang w:eastAsia="de-DE"/>
        </w:rPr>
        <w:t xml:space="preserve"> p</w:t>
      </w:r>
      <w:r w:rsidRPr="0031276B">
        <w:rPr>
          <w:rFonts w:ascii="DIN Offc" w:eastAsia="Times New Roman" w:hAnsi="DIN Offc" w:cs="DIN Offc"/>
          <w:color w:val="000000"/>
          <w:lang w:eastAsia="de-DE"/>
        </w:rPr>
        <w:t xml:space="preserve">lanned </w:t>
      </w:r>
      <w:r w:rsidR="009D534A">
        <w:rPr>
          <w:rFonts w:ascii="DIN Offc" w:eastAsia="Times New Roman" w:hAnsi="DIN Offc" w:cs="DIN Offc"/>
          <w:color w:val="000000"/>
          <w:lang w:eastAsia="de-DE"/>
        </w:rPr>
        <w:t>s</w:t>
      </w:r>
      <w:r w:rsidRPr="0031276B">
        <w:rPr>
          <w:rFonts w:ascii="DIN Offc" w:eastAsia="Times New Roman" w:hAnsi="DIN Offc" w:cs="DIN Offc"/>
          <w:color w:val="000000"/>
          <w:lang w:eastAsia="de-DE"/>
        </w:rPr>
        <w:t>chedule</w:t>
      </w:r>
    </w:p>
    <w:p w14:paraId="20C3AD59" w14:textId="34B56AF1" w:rsidR="00E24AD8" w:rsidRPr="00E24AD8" w:rsidRDefault="00E24AD8" w:rsidP="009D534A">
      <w:pPr>
        <w:pStyle w:val="Listenabsatz"/>
        <w:spacing w:after="0"/>
        <w:textAlignment w:val="baseline"/>
        <w:rPr>
          <w:rFonts w:ascii="DIN Offc" w:eastAsia="Times New Roman" w:hAnsi="DIN Offc" w:cs="DIN Offc"/>
          <w:color w:val="000000"/>
          <w:sz w:val="24"/>
          <w:szCs w:val="24"/>
          <w:lang w:eastAsia="de-DE"/>
        </w:rPr>
      </w:pPr>
      <w:r w:rsidRPr="00E24AD8">
        <w:rPr>
          <w:rFonts w:ascii="DIN Offc" w:eastAsia="Times New Roman" w:hAnsi="DIN Offc" w:cs="DIN Offc"/>
          <w:i/>
          <w:iCs/>
          <w:color w:val="000000"/>
          <w:sz w:val="24"/>
          <w:szCs w:val="24"/>
          <w:lang w:eastAsia="de-DE"/>
        </w:rPr>
        <w:t>Please note: Organizers do not need to fill every minute of the program. Workshops that allow for interaction with the audience can be more successful than a dense program.</w:t>
      </w:r>
    </w:p>
    <w:p w14:paraId="7620D9CE" w14:textId="37750EC0" w:rsidR="0031276B" w:rsidRPr="0031276B" w:rsidRDefault="0031276B" w:rsidP="009D534A">
      <w:pPr>
        <w:numPr>
          <w:ilvl w:val="1"/>
          <w:numId w:val="19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 xml:space="preserve">What will the workshop program look like? </w:t>
      </w:r>
      <w:r w:rsidR="001B456A" w:rsidRPr="001B456A">
        <w:rPr>
          <w:rFonts w:ascii="DIN Offc" w:eastAsia="Times New Roman" w:hAnsi="DIN Offc" w:cs="DIN Offc"/>
          <w:color w:val="000000"/>
          <w:lang w:val="en-US" w:eastAsia="de-DE"/>
        </w:rPr>
        <w:t>Do you plan to hold some keynotes, invited talks, panels, discussion with the audience?</w:t>
      </w:r>
    </w:p>
    <w:p w14:paraId="6550A859" w14:textId="77777777" w:rsidR="0031276B" w:rsidRPr="0031276B" w:rsidRDefault="0031276B" w:rsidP="009D534A">
      <w:pPr>
        <w:numPr>
          <w:ilvl w:val="3"/>
          <w:numId w:val="18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Please list the names of intended speakers (tentative).</w:t>
      </w:r>
    </w:p>
    <w:p w14:paraId="10BB18D9" w14:textId="783F044F" w:rsidR="0031276B" w:rsidRPr="001B456A" w:rsidRDefault="0031276B" w:rsidP="009D534A">
      <w:pPr>
        <w:numPr>
          <w:ilvl w:val="1"/>
          <w:numId w:val="19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 xml:space="preserve">Plan the half-day or full-day workshop agenda from the timings given on the </w:t>
      </w:r>
      <w:hyperlink r:id="rId8" w:history="1">
        <w:r w:rsidRPr="009D534A">
          <w:rPr>
            <w:rFonts w:ascii="DIN Offc" w:eastAsia="Times New Roman" w:hAnsi="DIN Offc" w:cs="DIN Offc"/>
            <w:color w:val="000000"/>
            <w:lang w:val="en-US" w:eastAsia="de-DE"/>
          </w:rPr>
          <w:t>ISC website.</w:t>
        </w:r>
      </w:hyperlink>
      <w:r w:rsidRPr="001B456A">
        <w:rPr>
          <w:rFonts w:ascii="DIN Offc" w:eastAsia="Times New Roman" w:hAnsi="DIN Offc" w:cs="DIN Offc"/>
          <w:color w:val="000000"/>
          <w:lang w:val="en-US" w:eastAsia="de-DE"/>
        </w:rPr>
        <w:br/>
      </w:r>
    </w:p>
    <w:p w14:paraId="406D7A4B" w14:textId="6E453780" w:rsidR="0031276B" w:rsidRPr="0031276B" w:rsidRDefault="0031276B" w:rsidP="009D534A">
      <w:pPr>
        <w:numPr>
          <w:ilvl w:val="0"/>
          <w:numId w:val="19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 xml:space="preserve">Previous </w:t>
      </w:r>
      <w:r w:rsidR="009D534A">
        <w:rPr>
          <w:rFonts w:ascii="DIN Offc" w:eastAsia="Times New Roman" w:hAnsi="DIN Offc" w:cs="DIN Offc"/>
          <w:color w:val="000000"/>
          <w:lang w:val="en-US" w:eastAsia="de-DE"/>
        </w:rPr>
        <w:t>e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t xml:space="preserve">ditions of the </w:t>
      </w:r>
      <w:r w:rsidR="009D534A">
        <w:rPr>
          <w:rFonts w:ascii="DIN Offc" w:eastAsia="Times New Roman" w:hAnsi="DIN Offc" w:cs="DIN Offc"/>
          <w:color w:val="000000"/>
          <w:lang w:val="en-US" w:eastAsia="de-DE"/>
        </w:rPr>
        <w:t>w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t>orkshop (if returning workshop)</w:t>
      </w:r>
    </w:p>
    <w:p w14:paraId="42F95C46" w14:textId="77777777" w:rsidR="0031276B" w:rsidRPr="0031276B" w:rsidRDefault="0031276B" w:rsidP="009D534A">
      <w:pPr>
        <w:numPr>
          <w:ilvl w:val="1"/>
          <w:numId w:val="19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Mention the attendance observed in past editions.</w:t>
      </w:r>
    </w:p>
    <w:p w14:paraId="3A9E91D8" w14:textId="31E6B0B8" w:rsidR="0031276B" w:rsidRDefault="001B456A" w:rsidP="009D534A">
      <w:pPr>
        <w:numPr>
          <w:ilvl w:val="1"/>
          <w:numId w:val="19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1B456A">
        <w:rPr>
          <w:rFonts w:ascii="DIN Offc" w:eastAsia="Times New Roman" w:hAnsi="DIN Offc" w:cs="DIN Offc"/>
          <w:color w:val="000000"/>
          <w:lang w:val="en-US" w:eastAsia="de-DE"/>
        </w:rPr>
        <w:t>Mention the number of talks and the length (half/full day) of the past editions.</w:t>
      </w:r>
      <w:r w:rsidR="0031276B" w:rsidRPr="0031276B">
        <w:rPr>
          <w:rFonts w:ascii="DIN Offc" w:eastAsia="Times New Roman" w:hAnsi="DIN Offc" w:cs="DIN Offc"/>
          <w:color w:val="000000"/>
          <w:lang w:val="en-US" w:eastAsia="de-DE"/>
        </w:rPr>
        <w:br/>
      </w:r>
    </w:p>
    <w:p w14:paraId="704DE681" w14:textId="739CD057" w:rsidR="0031276B" w:rsidRPr="0031276B" w:rsidRDefault="0031276B" w:rsidP="009D534A">
      <w:pPr>
        <w:numPr>
          <w:ilvl w:val="0"/>
          <w:numId w:val="19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 xml:space="preserve">Advertising </w:t>
      </w:r>
      <w:r w:rsidR="009D534A">
        <w:rPr>
          <w:rFonts w:ascii="DIN Offc" w:eastAsia="Times New Roman" w:hAnsi="DIN Offc" w:cs="DIN Offc"/>
          <w:color w:val="000000"/>
          <w:lang w:val="en-US" w:eastAsia="de-DE"/>
        </w:rPr>
        <w:t>p</w:t>
      </w:r>
      <w:r w:rsidRPr="0031276B">
        <w:rPr>
          <w:rFonts w:ascii="DIN Offc" w:eastAsia="Times New Roman" w:hAnsi="DIN Offc" w:cs="DIN Offc"/>
          <w:color w:val="000000"/>
          <w:lang w:val="en-US" w:eastAsia="de-DE"/>
        </w:rPr>
        <w:t>lan</w:t>
      </w:r>
    </w:p>
    <w:p w14:paraId="7790D74C" w14:textId="165401CB" w:rsidR="0031276B" w:rsidRPr="0031276B" w:rsidRDefault="0031276B" w:rsidP="009D534A">
      <w:pPr>
        <w:numPr>
          <w:ilvl w:val="1"/>
          <w:numId w:val="19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Mention how you would advertise the workshop.</w:t>
      </w:r>
    </w:p>
    <w:p w14:paraId="0AA0894E" w14:textId="77777777" w:rsidR="0031276B" w:rsidRPr="0031276B" w:rsidRDefault="0031276B" w:rsidP="009D534A">
      <w:pPr>
        <w:numPr>
          <w:ilvl w:val="1"/>
          <w:numId w:val="19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Which mailing lists, social media handles will be used?</w:t>
      </w:r>
    </w:p>
    <w:p w14:paraId="30FF89D7" w14:textId="6FE2D3E6" w:rsidR="0031276B" w:rsidRPr="001B456A" w:rsidRDefault="0031276B" w:rsidP="009D534A">
      <w:pPr>
        <w:numPr>
          <w:ilvl w:val="1"/>
          <w:numId w:val="19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Mention the link to the website if already created.</w:t>
      </w:r>
      <w:r w:rsidRPr="001B456A">
        <w:rPr>
          <w:rFonts w:ascii="DIN Offc" w:eastAsia="Times New Roman" w:hAnsi="DIN Offc" w:cs="DIN Offc"/>
          <w:color w:val="000000"/>
          <w:lang w:val="en-US" w:eastAsia="de-DE"/>
        </w:rPr>
        <w:br/>
      </w:r>
    </w:p>
    <w:p w14:paraId="5657C316" w14:textId="42141D34" w:rsidR="0031276B" w:rsidRDefault="0031276B" w:rsidP="009D534A">
      <w:pPr>
        <w:numPr>
          <w:ilvl w:val="0"/>
          <w:numId w:val="19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Organizing committee members</w:t>
      </w:r>
    </w:p>
    <w:p w14:paraId="4FE4E801" w14:textId="77777777" w:rsidR="001B456A" w:rsidRPr="001B456A" w:rsidRDefault="001B456A" w:rsidP="009D534A">
      <w:pPr>
        <w:pStyle w:val="StandardWeb"/>
        <w:numPr>
          <w:ilvl w:val="1"/>
          <w:numId w:val="19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  <w:lang w:val="en-US"/>
        </w:rPr>
      </w:pPr>
      <w:r w:rsidRPr="001B456A">
        <w:rPr>
          <w:rFonts w:ascii="Arial" w:hAnsi="Arial" w:cs="Arial"/>
          <w:color w:val="000000"/>
          <w:sz w:val="22"/>
          <w:szCs w:val="22"/>
          <w:lang w:val="en-US"/>
        </w:rPr>
        <w:t>Some of the typical roles are:</w:t>
      </w:r>
    </w:p>
    <w:p w14:paraId="4D2E4732" w14:textId="19029A00" w:rsidR="001B456A" w:rsidRDefault="0031276B">
      <w:pPr>
        <w:numPr>
          <w:ilvl w:val="3"/>
          <w:numId w:val="14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General Chair(s)</w:t>
      </w:r>
      <w:r w:rsidR="00E24AD8">
        <w:rPr>
          <w:rFonts w:ascii="DIN Offc" w:eastAsia="Times New Roman" w:hAnsi="DIN Offc" w:cs="DIN Offc"/>
          <w:color w:val="000000"/>
          <w:lang w:val="en-US" w:eastAsia="de-DE"/>
        </w:rPr>
        <w:t xml:space="preserve"> - Main contacts for communication with ISC</w:t>
      </w:r>
    </w:p>
    <w:p w14:paraId="27E168DB" w14:textId="77777777" w:rsidR="001B456A" w:rsidRDefault="0031276B">
      <w:pPr>
        <w:numPr>
          <w:ilvl w:val="3"/>
          <w:numId w:val="14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1B456A">
        <w:rPr>
          <w:rFonts w:ascii="DIN Offc" w:eastAsia="Times New Roman" w:hAnsi="DIN Offc" w:cs="DIN Offc"/>
          <w:color w:val="000000"/>
          <w:lang w:val="en-US" w:eastAsia="de-DE"/>
        </w:rPr>
        <w:t>Publicity Chair </w:t>
      </w:r>
    </w:p>
    <w:p w14:paraId="13A72928" w14:textId="006E7093" w:rsidR="00F8069D" w:rsidRPr="001B456A" w:rsidRDefault="0031276B">
      <w:pPr>
        <w:numPr>
          <w:ilvl w:val="3"/>
          <w:numId w:val="14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1B456A">
        <w:rPr>
          <w:rFonts w:ascii="DIN Offc" w:eastAsia="Times New Roman" w:hAnsi="DIN Offc" w:cs="DIN Offc"/>
          <w:color w:val="000000"/>
          <w:lang w:val="en-US" w:eastAsia="de-DE"/>
        </w:rPr>
        <w:t>Web Chair</w:t>
      </w:r>
    </w:p>
    <w:p w14:paraId="672B48B5" w14:textId="3CB23E74" w:rsidR="0031276B" w:rsidRDefault="0031276B">
      <w:pPr>
        <w:numPr>
          <w:ilvl w:val="3"/>
          <w:numId w:val="14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eastAsia="de-DE"/>
        </w:rPr>
        <w:t>Steering Committee</w:t>
      </w:r>
      <w:r w:rsidRPr="0031276B">
        <w:rPr>
          <w:rFonts w:ascii="DIN Offc" w:eastAsia="Times New Roman" w:hAnsi="DIN Offc" w:cs="DIN Offc"/>
          <w:color w:val="000000"/>
          <w:lang w:eastAsia="de-DE"/>
        </w:rPr>
        <w:br/>
      </w:r>
    </w:p>
    <w:p w14:paraId="029126D8" w14:textId="74D80B61" w:rsidR="0031276B" w:rsidRPr="0031276B" w:rsidRDefault="0031276B" w:rsidP="009D534A">
      <w:pPr>
        <w:numPr>
          <w:ilvl w:val="0"/>
          <w:numId w:val="19"/>
        </w:numPr>
        <w:textAlignment w:val="baseline"/>
        <w:rPr>
          <w:rFonts w:ascii="DIN Offc" w:eastAsia="Times New Roman" w:hAnsi="DIN Offc" w:cs="DIN Offc"/>
          <w:color w:val="000000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lastRenderedPageBreak/>
        <w:t>Short (300-ish word) bios for the organizer(s)</w:t>
      </w:r>
    </w:p>
    <w:p w14:paraId="3DC275F4" w14:textId="57C8AFDD" w:rsidR="008E43C0" w:rsidRPr="001B456A" w:rsidRDefault="0031276B" w:rsidP="001B456A">
      <w:pPr>
        <w:ind w:firstLine="720"/>
        <w:rPr>
          <w:rFonts w:ascii="DIN Offc" w:eastAsia="Times New Roman" w:hAnsi="DIN Offc" w:cs="DIN Offc"/>
          <w:lang w:val="en-US" w:eastAsia="de-DE"/>
        </w:rPr>
      </w:pPr>
      <w:r w:rsidRPr="0031276B">
        <w:rPr>
          <w:rFonts w:ascii="DIN Offc" w:eastAsia="Times New Roman" w:hAnsi="DIN Offc" w:cs="DIN Offc"/>
          <w:color w:val="000000"/>
          <w:lang w:val="en-US" w:eastAsia="de-DE"/>
        </w:rPr>
        <w:t>It should demonstrate why you are the right person to organize this workshop.</w:t>
      </w:r>
    </w:p>
    <w:sectPr w:rsidR="008E43C0" w:rsidRPr="001B456A" w:rsidSect="001B45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1418" w:right="1021" w:bottom="1247" w:left="1021" w:header="289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65598" w14:textId="77777777" w:rsidR="008A4C7B" w:rsidRDefault="008A4C7B" w:rsidP="00062934">
      <w:r>
        <w:separator/>
      </w:r>
    </w:p>
  </w:endnote>
  <w:endnote w:type="continuationSeparator" w:id="0">
    <w:p w14:paraId="098B7396" w14:textId="77777777" w:rsidR="008A4C7B" w:rsidRDefault="008A4C7B" w:rsidP="00062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Offc">
    <w:altName w:val="Calibri"/>
    <w:panose1 w:val="020B0504020101020102"/>
    <w:charset w:val="00"/>
    <w:family w:val="swiss"/>
    <w:pitch w:val="variable"/>
    <w:sig w:usb0="800000AF" w:usb1="4000207B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71E3A" w14:textId="77777777" w:rsidR="00E20C8A" w:rsidRDefault="00E20C8A" w:rsidP="00E20C8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2C1794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43AF84C4" w14:textId="77777777" w:rsidR="00E20C8A" w:rsidRPr="00803E48" w:rsidRDefault="00E20C8A" w:rsidP="00E20C8A">
    <w:pPr>
      <w:pStyle w:val="Fuzeile"/>
      <w:tabs>
        <w:tab w:val="clear" w:pos="4153"/>
        <w:tab w:val="clear" w:pos="8306"/>
        <w:tab w:val="center" w:pos="5017"/>
        <w:tab w:val="right" w:pos="10035"/>
      </w:tabs>
      <w:ind w:right="360"/>
      <w:rPr>
        <w:lang w:val="en-US"/>
      </w:rPr>
    </w:pPr>
    <w:r w:rsidRPr="00803E48">
      <w:rPr>
        <w:lang w:val="en-US"/>
      </w:rPr>
      <w:t>[Type text]</w:t>
    </w:r>
    <w:r w:rsidRPr="00803E48">
      <w:rPr>
        <w:lang w:val="en-US"/>
      </w:rPr>
      <w:tab/>
      <w:t>[Type text]</w:t>
    </w:r>
    <w:r w:rsidRPr="00803E48">
      <w:rPr>
        <w:lang w:val="en-US"/>
      </w:rPr>
      <w:tab/>
      <w:t>[Type text][Type text]</w:t>
    </w:r>
    <w:r w:rsidRPr="00803E48">
      <w:rPr>
        <w:lang w:val="en-US"/>
      </w:rPr>
      <w:tab/>
      <w:t>[Type text]</w:t>
    </w:r>
    <w:r w:rsidRPr="00803E48">
      <w:rPr>
        <w:lang w:val="en-US"/>
      </w:rP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AD5D7" w14:textId="77777777" w:rsidR="00E20C8A" w:rsidRPr="00D960D3" w:rsidRDefault="00E20C8A" w:rsidP="00E20C8A">
    <w:pPr>
      <w:pStyle w:val="Fuzeile"/>
      <w:framePr w:wrap="around" w:vAnchor="text" w:hAnchor="margin" w:xAlign="right" w:y="1"/>
      <w:rPr>
        <w:rStyle w:val="Seitenzahl"/>
        <w:rFonts w:ascii="DIN Offc" w:hAnsi="DIN Offc" w:cs="Arial"/>
        <w:color w:val="3E3D40"/>
        <w:sz w:val="20"/>
        <w:lang w:val="en-US"/>
      </w:rPr>
    </w:pPr>
    <w:r w:rsidRPr="004C6C18">
      <w:rPr>
        <w:rStyle w:val="Seitenzahl"/>
        <w:rFonts w:ascii="DIN Offc" w:hAnsi="DIN Offc" w:cs="Arial"/>
        <w:color w:val="3E3D40"/>
        <w:sz w:val="20"/>
      </w:rPr>
      <w:fldChar w:fldCharType="begin"/>
    </w:r>
    <w:r w:rsidR="002C1794" w:rsidRPr="004174FF">
      <w:rPr>
        <w:rStyle w:val="Seitenzahl"/>
        <w:rFonts w:ascii="DIN Offc" w:hAnsi="DIN Offc" w:cs="Arial"/>
        <w:color w:val="3E3D40"/>
        <w:sz w:val="20"/>
        <w:lang w:val="en-US"/>
      </w:rPr>
      <w:instrText>PAGE</w:instrText>
    </w:r>
    <w:r w:rsidRPr="004174FF">
      <w:rPr>
        <w:rStyle w:val="Seitenzahl"/>
        <w:rFonts w:ascii="DIN Offc" w:hAnsi="DIN Offc" w:cs="Arial"/>
        <w:color w:val="3E3D40"/>
        <w:sz w:val="20"/>
        <w:lang w:val="en-US"/>
      </w:rPr>
      <w:instrText xml:space="preserve">  </w:instrText>
    </w:r>
    <w:r w:rsidRPr="004C6C18">
      <w:rPr>
        <w:rStyle w:val="Seitenzahl"/>
        <w:rFonts w:ascii="DIN Offc" w:hAnsi="DIN Offc" w:cs="Arial"/>
        <w:color w:val="3E3D40"/>
        <w:sz w:val="20"/>
      </w:rPr>
      <w:fldChar w:fldCharType="separate"/>
    </w:r>
    <w:r w:rsidR="004C6C18" w:rsidRPr="00D960D3">
      <w:rPr>
        <w:rStyle w:val="Seitenzahl"/>
        <w:rFonts w:ascii="DIN Offc" w:hAnsi="DIN Offc" w:cs="Arial"/>
        <w:noProof/>
        <w:color w:val="3E3D40"/>
        <w:sz w:val="20"/>
        <w:lang w:val="en-US"/>
      </w:rPr>
      <w:t>2</w:t>
    </w:r>
    <w:r w:rsidRPr="004C6C18">
      <w:rPr>
        <w:rStyle w:val="Seitenzahl"/>
        <w:rFonts w:ascii="DIN Offc" w:hAnsi="DIN Offc" w:cs="Arial"/>
        <w:color w:val="3E3D40"/>
        <w:sz w:val="20"/>
      </w:rPr>
      <w:fldChar w:fldCharType="end"/>
    </w:r>
  </w:p>
  <w:p w14:paraId="1EDA7DE3" w14:textId="6B9D2F44" w:rsidR="00E20C8A" w:rsidRPr="004C6C18" w:rsidRDefault="008B60DE" w:rsidP="00E20C8A">
    <w:pPr>
      <w:pStyle w:val="Fuzeile"/>
      <w:ind w:right="360"/>
      <w:rPr>
        <w:rFonts w:ascii="DIN Offc" w:hAnsi="DIN Offc" w:cs="Arial"/>
        <w:color w:val="3E3D40"/>
        <w:sz w:val="20"/>
        <w:lang w:val="en-US"/>
      </w:rPr>
    </w:pPr>
    <w:r w:rsidRPr="004C6C18">
      <w:rPr>
        <w:rFonts w:ascii="DIN Offc" w:hAnsi="DIN Offc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13E756CA" wp14:editId="2CF93B48">
              <wp:simplePos x="0" y="0"/>
              <wp:positionH relativeFrom="column">
                <wp:posOffset>0</wp:posOffset>
              </wp:positionH>
              <wp:positionV relativeFrom="paragraph">
                <wp:posOffset>-86360</wp:posOffset>
              </wp:positionV>
              <wp:extent cx="6177915" cy="0"/>
              <wp:effectExtent l="25400" t="27940" r="32385" b="35560"/>
              <wp:wrapNone/>
              <wp:docPr id="1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915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D8001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C8E712" id="Gerade Verbindung 2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6.8pt" to="486.45pt,-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" strokecolor="#d80015" strokeweight="1.75pt"/>
          </w:pict>
        </mc:Fallback>
      </mc:AlternateContent>
    </w:r>
    <w:r w:rsidR="00744C3F">
      <w:rPr>
        <w:rFonts w:ascii="DIN Offc" w:hAnsi="DIN Offc" w:cs="Arial"/>
        <w:color w:val="3E3D40"/>
        <w:sz w:val="20"/>
        <w:lang w:val="en-US"/>
      </w:rPr>
      <w:t>ISC 202</w:t>
    </w:r>
    <w:r w:rsidR="00E24AD8">
      <w:rPr>
        <w:rFonts w:ascii="DIN Offc" w:hAnsi="DIN Offc" w:cs="Arial"/>
        <w:color w:val="3E3D40"/>
        <w:sz w:val="20"/>
        <w:lang w:val="en-US"/>
      </w:rPr>
      <w:t>7</w:t>
    </w:r>
    <w:r w:rsidR="00744C3F">
      <w:rPr>
        <w:rFonts w:ascii="DIN Offc" w:hAnsi="DIN Offc" w:cs="Arial"/>
        <w:color w:val="3E3D40"/>
        <w:sz w:val="20"/>
        <w:lang w:val="en-US"/>
      </w:rPr>
      <w:t xml:space="preserve"> </w:t>
    </w:r>
    <w:r w:rsidR="001B456A">
      <w:rPr>
        <w:rFonts w:ascii="DIN Offc" w:hAnsi="DIN Offc" w:cs="Arial"/>
        <w:color w:val="3E3D40"/>
        <w:sz w:val="20"/>
        <w:lang w:val="en-US"/>
      </w:rPr>
      <w:t xml:space="preserve">Regular </w:t>
    </w:r>
    <w:r w:rsidR="00744C3F">
      <w:rPr>
        <w:rFonts w:ascii="DIN Offc" w:hAnsi="DIN Offc" w:cs="Arial"/>
        <w:color w:val="3E3D40"/>
        <w:sz w:val="20"/>
        <w:lang w:val="en-US"/>
      </w:rPr>
      <w:t>W</w:t>
    </w:r>
    <w:r w:rsidR="00F8069D">
      <w:rPr>
        <w:rFonts w:ascii="DIN Offc" w:hAnsi="DIN Offc" w:cs="Arial"/>
        <w:color w:val="3E3D40"/>
        <w:sz w:val="20"/>
        <w:lang w:val="en-US"/>
      </w:rPr>
      <w:t xml:space="preserve">orkshop </w:t>
    </w:r>
    <w:r w:rsidR="001B456A">
      <w:rPr>
        <w:rFonts w:ascii="DIN Offc" w:hAnsi="DIN Offc" w:cs="Arial"/>
        <w:color w:val="3E3D40"/>
        <w:sz w:val="20"/>
        <w:lang w:val="en-US"/>
      </w:rPr>
      <w:t>(</w:t>
    </w:r>
    <w:r w:rsidR="00F8069D">
      <w:rPr>
        <w:rFonts w:ascii="DIN Offc" w:hAnsi="DIN Offc" w:cs="Arial"/>
        <w:color w:val="3E3D40"/>
        <w:sz w:val="20"/>
        <w:lang w:val="en-US"/>
      </w:rPr>
      <w:t>with</w:t>
    </w:r>
    <w:r w:rsidR="001B456A">
      <w:rPr>
        <w:rFonts w:ascii="DIN Offc" w:hAnsi="DIN Offc" w:cs="Arial"/>
        <w:color w:val="3E3D40"/>
        <w:sz w:val="20"/>
        <w:lang w:val="en-US"/>
      </w:rPr>
      <w:t>out</w:t>
    </w:r>
    <w:r w:rsidR="00F8069D">
      <w:rPr>
        <w:rFonts w:ascii="DIN Offc" w:hAnsi="DIN Offc" w:cs="Arial"/>
        <w:color w:val="3E3D40"/>
        <w:sz w:val="20"/>
        <w:lang w:val="en-US"/>
      </w:rPr>
      <w:t xml:space="preserve"> Proceedings</w:t>
    </w:r>
    <w:r w:rsidR="001B456A">
      <w:rPr>
        <w:rFonts w:ascii="DIN Offc" w:hAnsi="DIN Offc" w:cs="Arial"/>
        <w:color w:val="3E3D40"/>
        <w:sz w:val="20"/>
        <w:lang w:val="en-US"/>
      </w:rPr>
      <w:t>)</w:t>
    </w:r>
    <w:r w:rsidR="00F8069D">
      <w:rPr>
        <w:rFonts w:ascii="DIN Offc" w:hAnsi="DIN Offc" w:cs="Arial"/>
        <w:color w:val="3E3D40"/>
        <w:sz w:val="20"/>
        <w:lang w:val="en-US"/>
      </w:rPr>
      <w:t xml:space="preserve"> Submission Template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2A859" w14:textId="77777777" w:rsidR="001165B1" w:rsidRDefault="001165B1">
    <w:pPr>
      <w:pStyle w:val="Fuzeile"/>
    </w:pPr>
    <w:r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1A9DC" wp14:editId="0D6E3F15">
              <wp:simplePos x="0" y="0"/>
              <wp:positionH relativeFrom="column">
                <wp:posOffset>0</wp:posOffset>
              </wp:positionH>
              <wp:positionV relativeFrom="paragraph">
                <wp:posOffset>-27940</wp:posOffset>
              </wp:positionV>
              <wp:extent cx="6177915" cy="0"/>
              <wp:effectExtent l="0" t="0" r="19685" b="25400"/>
              <wp:wrapNone/>
              <wp:docPr id="11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915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D8001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D024D0" id="Gerade Verbindung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2pt" to="486.4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" strokecolor="#d80015" strokeweight="1.7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71A11" w14:textId="77777777" w:rsidR="008A4C7B" w:rsidRDefault="008A4C7B" w:rsidP="00062934">
      <w:r>
        <w:separator/>
      </w:r>
    </w:p>
  </w:footnote>
  <w:footnote w:type="continuationSeparator" w:id="0">
    <w:p w14:paraId="402EB79E" w14:textId="77777777" w:rsidR="008A4C7B" w:rsidRDefault="008A4C7B" w:rsidP="00062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0C6FC" w14:textId="77777777" w:rsidR="00E20C8A" w:rsidRPr="00803E48" w:rsidRDefault="00E20C8A" w:rsidP="00062934">
    <w:pPr>
      <w:pStyle w:val="Kopfzeile"/>
      <w:tabs>
        <w:tab w:val="clear" w:pos="4153"/>
        <w:tab w:val="clear" w:pos="8306"/>
        <w:tab w:val="center" w:pos="4770"/>
        <w:tab w:val="right" w:pos="9540"/>
      </w:tabs>
      <w:rPr>
        <w:lang w:val="en-US"/>
      </w:rPr>
    </w:pPr>
    <w:r w:rsidRPr="00803E48">
      <w:rPr>
        <w:lang w:val="en-US"/>
      </w:rPr>
      <w:t>[Type text]</w:t>
    </w:r>
    <w:r w:rsidRPr="00803E48">
      <w:rPr>
        <w:lang w:val="en-US"/>
      </w:rPr>
      <w:tab/>
      <w:t>[Type text]</w:t>
    </w:r>
    <w:r w:rsidRPr="00803E48">
      <w:rPr>
        <w:lang w:val="en-US"/>
      </w:rPr>
      <w:tab/>
      <w:t>[Type text]</w:t>
    </w:r>
  </w:p>
  <w:p w14:paraId="3ACE76EE" w14:textId="77777777" w:rsidR="00E20C8A" w:rsidRPr="00803E48" w:rsidRDefault="00E20C8A">
    <w:pPr>
      <w:pStyle w:val="Kopfzeile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E2874" w14:textId="77777777" w:rsidR="00E20C8A" w:rsidRDefault="00E20C8A" w:rsidP="00062934">
    <w:pPr>
      <w:pStyle w:val="Kopfzeile"/>
      <w:tabs>
        <w:tab w:val="clear" w:pos="4153"/>
        <w:tab w:val="clear" w:pos="8306"/>
        <w:tab w:val="left" w:pos="142"/>
        <w:tab w:val="center" w:pos="4770"/>
        <w:tab w:val="right" w:pos="9540"/>
      </w:tabs>
      <w:rPr>
        <w:noProof/>
        <w:lang w:val="en-US"/>
      </w:rPr>
    </w:pPr>
    <w:r>
      <w:tab/>
    </w:r>
    <w:r>
      <w:tab/>
    </w:r>
    <w:r>
      <w:rPr>
        <w:noProof/>
        <w:lang w:val="en-US"/>
      </w:rPr>
      <w:tab/>
    </w:r>
  </w:p>
  <w:p w14:paraId="5B52C52D" w14:textId="77777777" w:rsidR="00E20C8A" w:rsidRDefault="001165B1" w:rsidP="00062934">
    <w:pPr>
      <w:pStyle w:val="Kopfzeile"/>
      <w:tabs>
        <w:tab w:val="clear" w:pos="4153"/>
        <w:tab w:val="clear" w:pos="8306"/>
        <w:tab w:val="center" w:pos="4770"/>
        <w:tab w:val="right" w:pos="9540"/>
      </w:tabs>
      <w:rPr>
        <w:noProof/>
        <w:lang w:val="en-US"/>
      </w:rPr>
    </w:pPr>
    <w:r>
      <w:rPr>
        <w:noProof/>
        <w:lang w:eastAsia="de-DE"/>
      </w:rPr>
      <w:drawing>
        <wp:anchor distT="0" distB="0" distL="114300" distR="114300" simplePos="0" relativeHeight="251657216" behindDoc="0" locked="0" layoutInCell="1" allowOverlap="1" wp14:anchorId="2CE67BF8" wp14:editId="212E9A6F">
          <wp:simplePos x="0" y="0"/>
          <wp:positionH relativeFrom="column">
            <wp:posOffset>4457700</wp:posOffset>
          </wp:positionH>
          <wp:positionV relativeFrom="paragraph">
            <wp:posOffset>125095</wp:posOffset>
          </wp:positionV>
          <wp:extent cx="1828800" cy="487680"/>
          <wp:effectExtent l="0" t="0" r="0" b="0"/>
          <wp:wrapNone/>
          <wp:docPr id="473897314" name="Bild 1" descr="logo_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6343CA" w14:textId="77777777" w:rsidR="00E20C8A" w:rsidRDefault="00E20C8A" w:rsidP="00062934">
    <w:pPr>
      <w:pStyle w:val="Kopfzeile"/>
      <w:tabs>
        <w:tab w:val="clear" w:pos="4153"/>
        <w:tab w:val="clear" w:pos="8306"/>
        <w:tab w:val="center" w:pos="4770"/>
        <w:tab w:val="right" w:pos="9540"/>
      </w:tabs>
      <w:rPr>
        <w:noProof/>
        <w:lang w:val="en-US"/>
      </w:rPr>
    </w:pPr>
  </w:p>
  <w:p w14:paraId="282C5A33" w14:textId="77777777" w:rsidR="00E20C8A" w:rsidRDefault="00E20C8A" w:rsidP="00062934">
    <w:pPr>
      <w:pStyle w:val="Kopfzeile"/>
      <w:tabs>
        <w:tab w:val="clear" w:pos="4153"/>
        <w:tab w:val="clear" w:pos="8306"/>
        <w:tab w:val="center" w:pos="4770"/>
        <w:tab w:val="right" w:pos="9540"/>
      </w:tabs>
      <w:rPr>
        <w:noProof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EBACA" w14:textId="77777777" w:rsidR="001165B1" w:rsidRDefault="001165B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7063FFF6" wp14:editId="475F7328">
          <wp:simplePos x="0" y="0"/>
          <wp:positionH relativeFrom="column">
            <wp:posOffset>3934460</wp:posOffset>
          </wp:positionH>
          <wp:positionV relativeFrom="paragraph">
            <wp:posOffset>349885</wp:posOffset>
          </wp:positionV>
          <wp:extent cx="2286000" cy="609600"/>
          <wp:effectExtent l="0" t="0" r="0" b="0"/>
          <wp:wrapNone/>
          <wp:docPr id="1658026144" name="Bild 1" descr="logo_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47BE"/>
    <w:multiLevelType w:val="multilevel"/>
    <w:tmpl w:val="06845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03C50"/>
    <w:multiLevelType w:val="multilevel"/>
    <w:tmpl w:val="B26437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C483487"/>
    <w:multiLevelType w:val="multilevel"/>
    <w:tmpl w:val="B26437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5894160"/>
    <w:multiLevelType w:val="multilevel"/>
    <w:tmpl w:val="B26437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60B0B38"/>
    <w:multiLevelType w:val="multilevel"/>
    <w:tmpl w:val="B26437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47DE58AB"/>
    <w:multiLevelType w:val="multilevel"/>
    <w:tmpl w:val="B26437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787509360">
    <w:abstractNumId w:val="0"/>
  </w:num>
  <w:num w:numId="2" w16cid:durableId="287207629">
    <w:abstractNumId w:val="0"/>
    <w:lvlOverride w:ilvl="1">
      <w:lvl w:ilvl="1">
        <w:numFmt w:val="lowerLetter"/>
        <w:lvlText w:val="%2."/>
        <w:lvlJc w:val="left"/>
      </w:lvl>
    </w:lvlOverride>
  </w:num>
  <w:num w:numId="3" w16cid:durableId="1011100513">
    <w:abstractNumId w:val="0"/>
    <w:lvlOverride w:ilvl="1">
      <w:lvl w:ilvl="1">
        <w:numFmt w:val="lowerLetter"/>
        <w:lvlText w:val="%2."/>
        <w:lvlJc w:val="left"/>
      </w:lvl>
    </w:lvlOverride>
  </w:num>
  <w:num w:numId="4" w16cid:durableId="1779911183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5" w16cid:durableId="1260606320">
    <w:abstractNumId w:val="0"/>
    <w:lvlOverride w:ilvl="1">
      <w:lvl w:ilvl="1">
        <w:numFmt w:val="lowerLetter"/>
        <w:lvlText w:val="%2."/>
        <w:lvlJc w:val="left"/>
      </w:lvl>
    </w:lvlOverride>
  </w:num>
  <w:num w:numId="6" w16cid:durableId="2104841602">
    <w:abstractNumId w:val="0"/>
    <w:lvlOverride w:ilvl="1">
      <w:lvl w:ilvl="1">
        <w:numFmt w:val="lowerLetter"/>
        <w:lvlText w:val="%2."/>
        <w:lvlJc w:val="left"/>
      </w:lvl>
    </w:lvlOverride>
  </w:num>
  <w:num w:numId="7" w16cid:durableId="706640777">
    <w:abstractNumId w:val="0"/>
    <w:lvlOverride w:ilvl="1">
      <w:lvl w:ilvl="1">
        <w:numFmt w:val="lowerLetter"/>
        <w:lvlText w:val="%2."/>
        <w:lvlJc w:val="left"/>
      </w:lvl>
    </w:lvlOverride>
  </w:num>
  <w:num w:numId="8" w16cid:durableId="377627759">
    <w:abstractNumId w:val="0"/>
    <w:lvlOverride w:ilvl="1">
      <w:lvl w:ilvl="1">
        <w:numFmt w:val="lowerLetter"/>
        <w:lvlText w:val="%2."/>
        <w:lvlJc w:val="left"/>
      </w:lvl>
    </w:lvlOverride>
  </w:num>
  <w:num w:numId="9" w16cid:durableId="157892470">
    <w:abstractNumId w:val="0"/>
    <w:lvlOverride w:ilvl="1">
      <w:lvl w:ilvl="1">
        <w:numFmt w:val="lowerLetter"/>
        <w:lvlText w:val="%2."/>
        <w:lvlJc w:val="left"/>
      </w:lvl>
    </w:lvlOverride>
  </w:num>
  <w:num w:numId="10" w16cid:durableId="652491729">
    <w:abstractNumId w:val="0"/>
    <w:lvlOverride w:ilvl="1">
      <w:lvl w:ilvl="1">
        <w:numFmt w:val="lowerLetter"/>
        <w:lvlText w:val="%2."/>
        <w:lvlJc w:val="left"/>
      </w:lvl>
    </w:lvlOverride>
  </w:num>
  <w:num w:numId="11" w16cid:durableId="84503400">
    <w:abstractNumId w:val="0"/>
    <w:lvlOverride w:ilvl="2">
      <w:lvl w:ilvl="2">
        <w:numFmt w:val="lowerRoman"/>
        <w:lvlText w:val="%3."/>
        <w:lvlJc w:val="right"/>
      </w:lvl>
    </w:lvlOverride>
  </w:num>
  <w:num w:numId="12" w16cid:durableId="1859198105">
    <w:abstractNumId w:val="0"/>
    <w:lvlOverride w:ilvl="1">
      <w:lvl w:ilvl="1">
        <w:numFmt w:val="lowerLetter"/>
        <w:lvlText w:val="%2."/>
        <w:lvlJc w:val="left"/>
      </w:lvl>
    </w:lvlOverride>
  </w:num>
  <w:num w:numId="13" w16cid:durableId="954363922">
    <w:abstractNumId w:val="3"/>
  </w:num>
  <w:num w:numId="14" w16cid:durableId="970137416">
    <w:abstractNumId w:val="3"/>
    <w:lvlOverride w:ilvl="0">
      <w:lvl w:ilvl="0">
        <w:start w:val="6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15" w16cid:durableId="410545432">
    <w:abstractNumId w:val="1"/>
  </w:num>
  <w:num w:numId="16" w16cid:durableId="1947618165">
    <w:abstractNumId w:val="5"/>
  </w:num>
  <w:num w:numId="17" w16cid:durableId="1254781900">
    <w:abstractNumId w:val="2"/>
  </w:num>
  <w:num w:numId="18" w16cid:durableId="1891188572">
    <w:abstractNumId w:val="2"/>
    <w:lvlOverride w:ilvl="0">
      <w:lvl w:ilvl="0">
        <w:start w:val="6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Roman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19" w16cid:durableId="630478926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d80015,#3e3d4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B2"/>
    <w:rsid w:val="00006446"/>
    <w:rsid w:val="00062934"/>
    <w:rsid w:val="0006438A"/>
    <w:rsid w:val="00086285"/>
    <w:rsid w:val="000B59BA"/>
    <w:rsid w:val="000D771A"/>
    <w:rsid w:val="000F3D48"/>
    <w:rsid w:val="001165B1"/>
    <w:rsid w:val="001828F6"/>
    <w:rsid w:val="001B456A"/>
    <w:rsid w:val="001D1909"/>
    <w:rsid w:val="00246D3E"/>
    <w:rsid w:val="00271DA0"/>
    <w:rsid w:val="0028069D"/>
    <w:rsid w:val="00285529"/>
    <w:rsid w:val="002A34FF"/>
    <w:rsid w:val="002C1794"/>
    <w:rsid w:val="0031276B"/>
    <w:rsid w:val="00325730"/>
    <w:rsid w:val="00333908"/>
    <w:rsid w:val="00347D6F"/>
    <w:rsid w:val="00354DB0"/>
    <w:rsid w:val="003914D1"/>
    <w:rsid w:val="003C78A5"/>
    <w:rsid w:val="004126DA"/>
    <w:rsid w:val="004174FF"/>
    <w:rsid w:val="00443B2D"/>
    <w:rsid w:val="004C0121"/>
    <w:rsid w:val="004C6C18"/>
    <w:rsid w:val="0051202C"/>
    <w:rsid w:val="00547571"/>
    <w:rsid w:val="005918E5"/>
    <w:rsid w:val="00650D41"/>
    <w:rsid w:val="006B09B2"/>
    <w:rsid w:val="00741399"/>
    <w:rsid w:val="00744C3F"/>
    <w:rsid w:val="00746150"/>
    <w:rsid w:val="00761BD2"/>
    <w:rsid w:val="007A69C2"/>
    <w:rsid w:val="007B027C"/>
    <w:rsid w:val="00803E48"/>
    <w:rsid w:val="008164F7"/>
    <w:rsid w:val="0089572C"/>
    <w:rsid w:val="008A4C7B"/>
    <w:rsid w:val="008B5F44"/>
    <w:rsid w:val="008B60DE"/>
    <w:rsid w:val="008D1015"/>
    <w:rsid w:val="008E43C0"/>
    <w:rsid w:val="00943EB7"/>
    <w:rsid w:val="009675A1"/>
    <w:rsid w:val="00976124"/>
    <w:rsid w:val="009C5026"/>
    <w:rsid w:val="009D534A"/>
    <w:rsid w:val="00A14E86"/>
    <w:rsid w:val="00A7507E"/>
    <w:rsid w:val="00A84423"/>
    <w:rsid w:val="00A9326D"/>
    <w:rsid w:val="00B25228"/>
    <w:rsid w:val="00B263E6"/>
    <w:rsid w:val="00B93370"/>
    <w:rsid w:val="00B95964"/>
    <w:rsid w:val="00C04BAD"/>
    <w:rsid w:val="00C311C6"/>
    <w:rsid w:val="00C532A3"/>
    <w:rsid w:val="00C72DE9"/>
    <w:rsid w:val="00C7710B"/>
    <w:rsid w:val="00CA5C77"/>
    <w:rsid w:val="00CD064B"/>
    <w:rsid w:val="00D0025B"/>
    <w:rsid w:val="00D15ED5"/>
    <w:rsid w:val="00D523E3"/>
    <w:rsid w:val="00D960D3"/>
    <w:rsid w:val="00DA20E3"/>
    <w:rsid w:val="00DA3325"/>
    <w:rsid w:val="00DD4623"/>
    <w:rsid w:val="00DD4665"/>
    <w:rsid w:val="00DE27EB"/>
    <w:rsid w:val="00E04FD8"/>
    <w:rsid w:val="00E20C8A"/>
    <w:rsid w:val="00E24AD8"/>
    <w:rsid w:val="00E54E21"/>
    <w:rsid w:val="00E9160E"/>
    <w:rsid w:val="00EC0D85"/>
    <w:rsid w:val="00ED20BF"/>
    <w:rsid w:val="00F24484"/>
    <w:rsid w:val="00F427F7"/>
    <w:rsid w:val="00F8069D"/>
    <w:rsid w:val="00F87649"/>
    <w:rsid w:val="00FD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d80015,#3e3d40"/>
    </o:shapedefaults>
    <o:shapelayout v:ext="edit">
      <o:idmap v:ext="edit" data="2"/>
    </o:shapelayout>
  </w:shapeDefaults>
  <w:decimalSymbol w:val=","/>
  <w:listSeparator w:val=";"/>
  <w14:docId w14:val="3D3822FB"/>
  <w14:defaultImageDpi w14:val="300"/>
  <w15:docId w15:val="{F7A00167-FA94-40DE-835E-15E90199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4623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DD4623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D4623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D4623"/>
  </w:style>
  <w:style w:type="paragraph" w:styleId="Fuzeile">
    <w:name w:val="footer"/>
    <w:basedOn w:val="Standard"/>
    <w:link w:val="FuzeileZchn"/>
    <w:uiPriority w:val="99"/>
    <w:unhideWhenUsed/>
    <w:rsid w:val="00DD4623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D4623"/>
  </w:style>
  <w:style w:type="paragraph" w:styleId="Listenabsatz">
    <w:name w:val="List Paragraph"/>
    <w:basedOn w:val="Standard"/>
    <w:uiPriority w:val="34"/>
    <w:qFormat/>
    <w:rsid w:val="00761B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styleId="Seitenzahl">
    <w:name w:val="page number"/>
    <w:uiPriority w:val="99"/>
    <w:semiHidden/>
    <w:unhideWhenUsed/>
    <w:rsid w:val="00347D6F"/>
  </w:style>
  <w:style w:type="table" w:styleId="Tabellenraster">
    <w:name w:val="Table Grid"/>
    <w:basedOn w:val="NormaleTabelle"/>
    <w:uiPriority w:val="59"/>
    <w:rsid w:val="006B0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8E43C0"/>
    <w:pPr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c-hpc.com/submissions/workshop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.shortcut-targets-by-id\0B92G7ChA0F8QRXdlZFBWcWV4WjQ\Internal\Corporate%20Identity\Letterheads\ISC%20High%20Performance\First%20Choice_FF%20DIN\ISC%20HP_Document_Template_FF%20DIN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B7137-CFF2-41CB-B2D9-AB715BFA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ISC HP_Document_Template_FF DIN</Template>
  <TotalTime>0</TotalTime>
  <Pages>3</Pages>
  <Words>257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ISC High Performance</Company>
  <LinksUpToDate>false</LinksUpToDate>
  <CharactersWithSpaces>1878</CharactersWithSpaces>
  <SharedDoc>false</SharedDoc>
  <HLinks>
    <vt:vector size="6" baseType="variant">
      <vt:variant>
        <vt:i4>6815780</vt:i4>
      </vt:variant>
      <vt:variant>
        <vt:i4>-1</vt:i4>
      </vt:variant>
      <vt:variant>
        <vt:i4>2049</vt:i4>
      </vt:variant>
      <vt:variant>
        <vt:i4>1</vt:i4>
      </vt:variant>
      <vt:variant>
        <vt:lpwstr>logo_hp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</dc:creator>
  <cp:keywords/>
  <cp:lastModifiedBy>Isabel Gräbner</cp:lastModifiedBy>
  <cp:revision>4</cp:revision>
  <cp:lastPrinted>2014-08-07T12:37:00Z</cp:lastPrinted>
  <dcterms:created xsi:type="dcterms:W3CDTF">2025-09-17T11:24:00Z</dcterms:created>
  <dcterms:modified xsi:type="dcterms:W3CDTF">2026-08-19T10:07:00Z</dcterms:modified>
</cp:coreProperties>
</file>